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0"/>
        <w:gridCol w:w="990"/>
        <w:gridCol w:w="1189"/>
      </w:tblGrid>
      <w:tr w:rsidR="00CB47D1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12/1/21</w:t>
            </w:r>
          </w:p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LO: Observe seasonal changes in Winter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I think: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my teacher thinks:</w:t>
            </w:r>
          </w:p>
        </w:tc>
      </w:tr>
      <w:tr w:rsidR="00CB47D1">
        <w:tblPrEx>
          <w:tblCellMar>
            <w:top w:w="0" w:type="dxa"/>
            <w:bottom w:w="0" w:type="dxa"/>
          </w:tblCellMar>
        </w:tblPrEx>
        <w:trPr>
          <w:trHeight w:val="146"/>
        </w:trPr>
        <w:tc>
          <w:tcPr>
            <w:tcW w:w="62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Remember to:</w:t>
            </w:r>
          </w:p>
        </w:tc>
      </w:tr>
      <w:tr w:rsidR="00CB47D1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basic predictions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118231</wp:posOffset>
                      </wp:positionH>
                      <wp:positionV relativeFrom="paragraph">
                        <wp:posOffset>44448</wp:posOffset>
                      </wp:positionV>
                      <wp:extent cx="123828" cy="102239"/>
                      <wp:effectExtent l="0" t="0" r="28572" b="12061"/>
                      <wp:wrapNone/>
                      <wp:docPr id="1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8" cy="102239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B4710A" id="Oval 5" o:spid="_x0000_s1026" style="position:absolute;margin-left:9.3pt;margin-top:3.5pt;width:9.75pt;height:8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3828,102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" path="m,51120at,,123828,102240,,51120,,51120xe" strokeweight=".26467mm">
                      <v:path arrowok="t" o:connecttype="custom" o:connectlocs="61914,0;123828,51120;61914,102239;0,51120;18134,14973;18134,87266;105694,87266;105694,14973" o:connectangles="270,0,90,180,270,90,90,270" textboxrect="18134,14973,105694,87266"/>
                    </v:shape>
                  </w:pict>
                </mc:Fallback>
              </mc:AlternateConten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CB47D1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CB47D1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 my findings.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115571</wp:posOffset>
                      </wp:positionH>
                      <wp:positionV relativeFrom="paragraph">
                        <wp:posOffset>24131</wp:posOffset>
                      </wp:positionV>
                      <wp:extent cx="123828" cy="102239"/>
                      <wp:effectExtent l="0" t="0" r="28572" b="12061"/>
                      <wp:wrapNone/>
                      <wp:docPr id="2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8" cy="102239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9FB124" id="Oval 5" o:spid="_x0000_s1026" style="position:absolute;margin-left:9.1pt;margin-top:1.9pt;width:9.75pt;height: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3828,102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" path="m,51120at,,123828,102240,,51120,,51120xe" strokeweight=".26467mm">
                      <v:path arrowok="t" o:connecttype="custom" o:connectlocs="61914,0;123828,51120;61914,102239;0,51120;18134,14973;18134,87266;105694,87266;105694,14973" o:connectangles="270,0,90,180,270,90,90,270" textboxrect="18134,14973,105694,87266"/>
                    </v:shape>
                  </w:pict>
                </mc:Fallback>
              </mc:AlternateConten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CB47D1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CB47D1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Observe the outside </w:t>
            </w:r>
            <w:r>
              <w:rPr>
                <w:rFonts w:ascii="Comic Sans MS" w:hAnsi="Comic Sans MS"/>
                <w:sz w:val="20"/>
                <w:szCs w:val="20"/>
              </w:rPr>
              <w:t>environment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115571</wp:posOffset>
                      </wp:positionH>
                      <wp:positionV relativeFrom="paragraph">
                        <wp:posOffset>10799</wp:posOffset>
                      </wp:positionV>
                      <wp:extent cx="123828" cy="142875"/>
                      <wp:effectExtent l="0" t="0" r="28572" b="28575"/>
                      <wp:wrapNone/>
                      <wp:docPr id="3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8" cy="142875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D2CF80" id="Oval 6" o:spid="_x0000_s1026" style="position:absolute;margin-left:9.1pt;margin-top:.85pt;width:9.7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3828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" path="m,71438at,,123828,142876,,71438,,71438xe" strokeweight=".26467mm">
                      <v:path arrowok="t" o:connecttype="custom" o:connectlocs="61914,0;123828,71438;61914,142875;0,71438;18134,20924;18134,121951;105694,121951;105694,20924" o:connectangles="270,0,90,180,270,90,90,270" textboxrect="18134,20924,105694,121951"/>
                    </v:shape>
                  </w:pict>
                </mc:Fallback>
              </mc:AlternateConten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CB47D1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CB47D1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touch, hearing, smell and sight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115571</wp:posOffset>
                      </wp:positionH>
                      <wp:positionV relativeFrom="paragraph">
                        <wp:posOffset>19687</wp:posOffset>
                      </wp:positionV>
                      <wp:extent cx="123828" cy="142875"/>
                      <wp:effectExtent l="0" t="0" r="28572" b="28575"/>
                      <wp:wrapNone/>
                      <wp:docPr id="4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8" cy="142875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7A2E1C" id="Oval 7" o:spid="_x0000_s1026" style="position:absolute;margin-left:9.1pt;margin-top:1.55pt;width:9.75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3828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" path="m,71438at,,123828,142876,,71438,,71438xe" strokeweight=".26467mm">
                      <v:path arrowok="t" o:connecttype="custom" o:connectlocs="61914,0;123828,71438;61914,142875;0,71438;18134,20924;18134,121951;105694,121951;105694,20924" o:connectangles="270,0,90,180,270,90,90,270" textboxrect="18134,20924,105694,121951"/>
                    </v:shape>
                  </w:pict>
                </mc:Fallback>
              </mc:AlternateConten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CB47D1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CB47D1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and write about my observations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86996</wp:posOffset>
                      </wp:positionH>
                      <wp:positionV relativeFrom="paragraph">
                        <wp:posOffset>20958</wp:posOffset>
                      </wp:positionV>
                      <wp:extent cx="123828" cy="142875"/>
                      <wp:effectExtent l="0" t="0" r="28572" b="28575"/>
                      <wp:wrapNone/>
                      <wp:docPr id="5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8" cy="142875"/>
                              </a:xfrm>
                              <a:custGeom>
                                <a:avLst/>
                                <a:gdLst>
                                  <a:gd name="f0" fmla="val 21600000"/>
                                  <a:gd name="f1" fmla="val 10800000"/>
                                  <a:gd name="f2" fmla="val 5400000"/>
                                  <a:gd name="f3" fmla="val 180"/>
                                  <a:gd name="f4" fmla="val w"/>
                                  <a:gd name="f5" fmla="val h"/>
                                  <a:gd name="f6" fmla="val ss"/>
                                  <a:gd name="f7" fmla="val 0"/>
                                  <a:gd name="f8" fmla="*/ 5419351 1 1725033"/>
                                  <a:gd name="f9" fmla="+- 0 0 -360"/>
                                  <a:gd name="f10" fmla="+- 0 0 -180"/>
                                  <a:gd name="f11" fmla="abs f4"/>
                                  <a:gd name="f12" fmla="abs f5"/>
                                  <a:gd name="f13" fmla="abs f6"/>
                                  <a:gd name="f14" fmla="+- 2700000 f2 0"/>
                                  <a:gd name="f15" fmla="*/ f9 f1 1"/>
                                  <a:gd name="f16" fmla="*/ f10 f1 1"/>
                                  <a:gd name="f17" fmla="?: f11 f4 1"/>
                                  <a:gd name="f18" fmla="?: f12 f5 1"/>
                                  <a:gd name="f19" fmla="?: f13 f6 1"/>
                                  <a:gd name="f20" fmla="+- f14 0 f2"/>
                                  <a:gd name="f21" fmla="*/ f15 1 f3"/>
                                  <a:gd name="f22" fmla="*/ f16 1 f3"/>
                                  <a:gd name="f23" fmla="*/ f17 1 21600"/>
                                  <a:gd name="f24" fmla="*/ f18 1 21600"/>
                                  <a:gd name="f25" fmla="*/ 21600 f17 1"/>
                                  <a:gd name="f26" fmla="*/ 21600 f18 1"/>
                                  <a:gd name="f27" fmla="+- f20 f2 0"/>
                                  <a:gd name="f28" fmla="+- f21 0 f2"/>
                                  <a:gd name="f29" fmla="+- f22 0 f2"/>
                                  <a:gd name="f30" fmla="min f24 f23"/>
                                  <a:gd name="f31" fmla="*/ f25 1 f19"/>
                                  <a:gd name="f32" fmla="*/ f26 1 f19"/>
                                  <a:gd name="f33" fmla="*/ f27 f8 1"/>
                                  <a:gd name="f34" fmla="val f31"/>
                                  <a:gd name="f35" fmla="val f32"/>
                                  <a:gd name="f36" fmla="*/ f33 1 f1"/>
                                  <a:gd name="f37" fmla="*/ f7 f30 1"/>
                                  <a:gd name="f38" fmla="+- f35 0 f7"/>
                                  <a:gd name="f39" fmla="+- f34 0 f7"/>
                                  <a:gd name="f40" fmla="+- 0 0 f36"/>
                                  <a:gd name="f41" fmla="*/ f38 1 2"/>
                                  <a:gd name="f42" fmla="*/ f39 1 2"/>
                                  <a:gd name="f43" fmla="+- 0 0 f40"/>
                                  <a:gd name="f44" fmla="+- f7 f41 0"/>
                                  <a:gd name="f45" fmla="+- f7 f42 0"/>
                                  <a:gd name="f46" fmla="*/ f43 f1 1"/>
                                  <a:gd name="f47" fmla="*/ f42 f30 1"/>
                                  <a:gd name="f48" fmla="*/ f41 f30 1"/>
                                  <a:gd name="f49" fmla="*/ f46 1 f8"/>
                                  <a:gd name="f50" fmla="*/ f44 f30 1"/>
                                  <a:gd name="f51" fmla="+- f49 0 f2"/>
                                  <a:gd name="f52" fmla="cos 1 f51"/>
                                  <a:gd name="f53" fmla="sin 1 f51"/>
                                  <a:gd name="f54" fmla="+- 0 0 f52"/>
                                  <a:gd name="f55" fmla="+- 0 0 f53"/>
                                  <a:gd name="f56" fmla="+- 0 0 f54"/>
                                  <a:gd name="f57" fmla="+- 0 0 f55"/>
                                  <a:gd name="f58" fmla="val f56"/>
                                  <a:gd name="f59" fmla="val f57"/>
                                  <a:gd name="f60" fmla="*/ f58 f42 1"/>
                                  <a:gd name="f61" fmla="*/ f59 f41 1"/>
                                  <a:gd name="f62" fmla="+- f45 0 f60"/>
                                  <a:gd name="f63" fmla="+- f45 f60 0"/>
                                  <a:gd name="f64" fmla="+- f44 0 f61"/>
                                  <a:gd name="f65" fmla="+- f44 f61 0"/>
                                  <a:gd name="f66" fmla="*/ f62 f30 1"/>
                                  <a:gd name="f67" fmla="*/ f64 f30 1"/>
                                  <a:gd name="f68" fmla="*/ f63 f30 1"/>
                                  <a:gd name="f69" fmla="*/ f65 f30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8">
                                    <a:pos x="f66" y="f67"/>
                                  </a:cxn>
                                  <a:cxn ang="f29">
                                    <a:pos x="f66" y="f69"/>
                                  </a:cxn>
                                  <a:cxn ang="f29">
                                    <a:pos x="f68" y="f69"/>
                                  </a:cxn>
                                  <a:cxn ang="f28">
                                    <a:pos x="f68" y="f67"/>
                                  </a:cxn>
                                </a:cxnLst>
                                <a:rect l="f66" t="f67" r="f68" b="f69"/>
                                <a:pathLst>
                                  <a:path>
                                    <a:moveTo>
                                      <a:pt x="f37" y="f50"/>
                                    </a:moveTo>
                                    <a:arcTo wR="f47" hR="f48" stAng="f1" swAng="f0"/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5DA9EA" id="Oval 8" o:spid="_x0000_s1026" style="position:absolute;margin-left:6.85pt;margin-top:1.65pt;width:9.75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3828,142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" path="m,71438at,,123828,142876,,71438,,71438xe" strokeweight=".26467mm">
                      <v:path arrowok="t" o:connecttype="custom" o:connectlocs="61914,0;123828,71438;61914,142875;0,71438;18134,20924;18134,121951;105694,121951;105694,20924" o:connectangles="270,0,90,180,270,90,90,270" textboxrect="18134,20924,105694,121951"/>
                    </v:shape>
                  </w:pict>
                </mc:Fallback>
              </mc:AlternateConten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CB47D1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</w:tbl>
    <w:p w:rsidR="00CB47D1" w:rsidRDefault="00CB47D1">
      <w:pPr>
        <w:spacing w:after="0"/>
        <w:rPr>
          <w:vanish/>
        </w:rPr>
      </w:pPr>
    </w:p>
    <w:tbl>
      <w:tblPr>
        <w:tblW w:w="10176" w:type="dxa"/>
        <w:tblInd w:w="-5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8"/>
        <w:gridCol w:w="5088"/>
      </w:tblGrid>
      <w:tr w:rsidR="00CB47D1">
        <w:tblPrEx>
          <w:tblCellMar>
            <w:top w:w="0" w:type="dxa"/>
            <w:bottom w:w="0" w:type="dxa"/>
          </w:tblCellMar>
        </w:tblPrEx>
        <w:trPr>
          <w:trHeight w:val="5494"/>
        </w:trPr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sz w:val="48"/>
                <w:szCs w:val="48"/>
              </w:rPr>
              <w:t xml:space="preserve">I can see   </w:t>
            </w:r>
            <w:r>
              <w:rPr>
                <w:rFonts w:ascii="Comic Sans MS" w:hAnsi="Comic Sans MS"/>
                <w:noProof/>
                <w:sz w:val="48"/>
                <w:szCs w:val="48"/>
              </w:rPr>
              <w:drawing>
                <wp:inline distT="0" distB="0" distL="0" distR="0">
                  <wp:extent cx="548109" cy="310841"/>
                  <wp:effectExtent l="0" t="0" r="4341" b="0"/>
                  <wp:docPr id="6" name="Picture 11" descr="C:\Users\sprochazka\AppData\Local\Microsoft\Windows\INetCache\Content.MSO\8B1E33EB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109" cy="310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47D1" w:rsidRDefault="00CB47D1">
            <w:pPr>
              <w:spacing w:after="0" w:line="240" w:lineRule="auto"/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sz w:val="48"/>
                <w:szCs w:val="48"/>
              </w:rPr>
              <w:t>I can hear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341638" cy="508744"/>
                  <wp:effectExtent l="0" t="0" r="1262" b="5606"/>
                  <wp:docPr id="7" name="Picture 10" descr="C:\Users\sprochazka\AppData\Local\Microsoft\Windows\INetCache\Content.MSO\BE81415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38" cy="508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7D1">
        <w:tblPrEx>
          <w:tblCellMar>
            <w:top w:w="0" w:type="dxa"/>
            <w:bottom w:w="0" w:type="dxa"/>
          </w:tblCellMar>
        </w:tblPrEx>
        <w:trPr>
          <w:trHeight w:val="5494"/>
        </w:trPr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sz w:val="48"/>
                <w:szCs w:val="48"/>
              </w:rPr>
              <w:t>I can touch</w:t>
            </w:r>
            <w:r>
              <w:rPr>
                <w:rFonts w:ascii="Comic Sans MS" w:hAnsi="Comic Sans MS"/>
                <w:noProof/>
                <w:sz w:val="48"/>
                <w:szCs w:val="48"/>
              </w:rPr>
              <w:drawing>
                <wp:inline distT="0" distB="0" distL="0" distR="0">
                  <wp:extent cx="696699" cy="524545"/>
                  <wp:effectExtent l="0" t="0" r="8151" b="8855"/>
                  <wp:docPr id="8" name="Picture 14" descr="C:\Users\sprochazka\AppData\Local\Microsoft\Windows\INetCache\Content.MSO\229C400D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699" cy="52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47D1" w:rsidRDefault="00BE269E">
            <w:pPr>
              <w:spacing w:after="0" w:line="240" w:lineRule="auto"/>
            </w:pPr>
            <w:r>
              <w:rPr>
                <w:rFonts w:ascii="Comic Sans MS" w:hAnsi="Comic Sans MS"/>
                <w:sz w:val="48"/>
                <w:szCs w:val="48"/>
              </w:rPr>
              <w:t xml:space="preserve">I can feel </w:t>
            </w:r>
            <w:r>
              <w:rPr>
                <w:rFonts w:ascii="Comic Sans MS" w:hAnsi="Comic Sans MS"/>
                <w:noProof/>
                <w:sz w:val="48"/>
                <w:szCs w:val="48"/>
              </w:rPr>
              <w:drawing>
                <wp:inline distT="0" distB="0" distL="0" distR="0">
                  <wp:extent cx="957870" cy="657435"/>
                  <wp:effectExtent l="0" t="0" r="0" b="9315"/>
                  <wp:docPr id="9" name="Picture 12" descr="C:\Users\sprochazka\AppData\Local\Microsoft\Windows\INetCache\Content.MSO\2A1A2031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870" cy="657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47D1" w:rsidRDefault="00CB47D1">
      <w:pPr>
        <w:rPr>
          <w:rFonts w:ascii="Comic Sans MS" w:hAnsi="Comic Sans MS"/>
        </w:rPr>
      </w:pPr>
    </w:p>
    <w:sectPr w:rsidR="00CB47D1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69E" w:rsidRDefault="00BE269E">
      <w:pPr>
        <w:spacing w:after="0" w:line="240" w:lineRule="auto"/>
      </w:pPr>
      <w:r>
        <w:separator/>
      </w:r>
    </w:p>
  </w:endnote>
  <w:endnote w:type="continuationSeparator" w:id="0">
    <w:p w:rsidR="00BE269E" w:rsidRDefault="00BE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69E" w:rsidRDefault="00BE269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E269E" w:rsidRDefault="00BE2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B47D1"/>
    <w:rsid w:val="00943E0B"/>
    <w:rsid w:val="00BE269E"/>
    <w:rsid w:val="00CB4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67E7C1-AFEB-4655-91F7-7243FCEEA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rFonts w:eastAsia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Walkley Primary School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Sarah Prochazka</cp:lastModifiedBy>
  <cp:revision>2</cp:revision>
  <dcterms:created xsi:type="dcterms:W3CDTF">2021-01-11T12:00:00Z</dcterms:created>
  <dcterms:modified xsi:type="dcterms:W3CDTF">2021-01-11T12:00:00Z</dcterms:modified>
</cp:coreProperties>
</file>