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05"/>
        <w:gridCol w:w="1275"/>
        <w:gridCol w:w="1244"/>
      </w:tblGrid>
      <w:tr w:rsidR="008A13D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0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13DC" w:rsidRDefault="00763DAB">
            <w:pPr>
              <w:spacing w:after="0" w:line="240" w:lineRule="auto"/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Science    </w:t>
            </w:r>
            <w:r w:rsidR="00AD024C">
              <w:rPr>
                <w:rFonts w:ascii="SassoonPrimaryInfant" w:hAnsi="SassoonPrimaryInfant"/>
                <w:sz w:val="16"/>
                <w:szCs w:val="16"/>
              </w:rPr>
              <w:t>2/2/21</w:t>
            </w: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13DC" w:rsidRDefault="00763DAB">
            <w:pPr>
              <w:spacing w:after="0" w:line="240" w:lineRule="auto"/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Learning objective</w:t>
            </w:r>
            <w:r>
              <w:rPr>
                <w:rFonts w:ascii="SassoonPrimaryInfant" w:hAnsi="SassoonPrimaryInfant"/>
                <w:sz w:val="16"/>
                <w:szCs w:val="16"/>
              </w:rPr>
              <w:t>: LO.  To identify some common animals</w:t>
            </w: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13DC" w:rsidRDefault="00763DAB">
            <w:pPr>
              <w:spacing w:after="0" w:line="240" w:lineRule="auto"/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I can remember to...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13DC" w:rsidRDefault="00763DAB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 I think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13DC" w:rsidRDefault="00763DAB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 my teacher thinks</w:t>
            </w: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To look carefully at the animal skeletons and </w:t>
            </w:r>
            <w:r>
              <w:rPr>
                <w:rFonts w:ascii="SassoonPrimaryInfant" w:hAnsi="SassoonPrimaryInfant"/>
                <w:sz w:val="16"/>
                <w:szCs w:val="16"/>
              </w:rPr>
              <w:t>discuss what type of animal you think it is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spacing w:after="0" w:line="360" w:lineRule="auto"/>
              <w:jc w:val="center"/>
            </w:pPr>
            <w:r>
              <w:rPr>
                <w:rFonts w:ascii="SassoonPrimaryInfant" w:hAnsi="SassoonPrimaryInfant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295278</wp:posOffset>
                      </wp:positionH>
                      <wp:positionV relativeFrom="paragraph">
                        <wp:posOffset>32388</wp:posOffset>
                      </wp:positionV>
                      <wp:extent cx="169548" cy="169548"/>
                      <wp:effectExtent l="0" t="0" r="20952" b="20952"/>
                      <wp:wrapNone/>
                      <wp:docPr id="1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8" cy="169548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C28ADF" id="Oval 5" o:spid="_x0000_s1026" style="position:absolute;margin-left:23.25pt;margin-top:2.55pt;width:13.35pt;height:1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9548,169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" path="m,84774at,,169548,169548,,84774,,84774xe" strokeweight=".26467mm">
                      <v:path arrowok="t" o:connecttype="custom" o:connectlocs="84774,0;169548,84774;84774,169548;0,84774;24830,24830;24830,144718;144718,144718;144718,24830" o:connectangles="270,0,90,180,270,90,90,270" textboxrect="24830,24830,144718,144718"/>
                    </v:shape>
                  </w:pict>
                </mc:Fallback>
              </mc:AlternateConten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8A13DC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Write the name of the animal you think it is next to the correct picture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spacing w:after="0" w:line="360" w:lineRule="auto"/>
              <w:jc w:val="center"/>
            </w:pPr>
            <w:r>
              <w:rPr>
                <w:rFonts w:ascii="SassoonPrimaryInfant" w:hAnsi="SassoonPrimaryInfant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295278</wp:posOffset>
                      </wp:positionH>
                      <wp:positionV relativeFrom="paragraph">
                        <wp:posOffset>31117</wp:posOffset>
                      </wp:positionV>
                      <wp:extent cx="169548" cy="169548"/>
                      <wp:effectExtent l="0" t="0" r="20952" b="20952"/>
                      <wp:wrapNone/>
                      <wp:docPr id="2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8" cy="169548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9172C" id="Oval 4" o:spid="_x0000_s1026" style="position:absolute;margin-left:23.25pt;margin-top:2.45pt;width:13.35pt;height:1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9548,169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" path="m,84774at,,169548,169548,,84774,,84774xe" strokeweight=".26467mm">
                      <v:path arrowok="t" o:connecttype="custom" o:connectlocs="84774,0;169548,84774;84774,169548;0,84774;24830,24830;24830,144718;144718,144718;144718,24830" o:connectangles="270,0,90,180,270,90,90,270" textboxrect="24830,24830,144718,144718"/>
                    </v:shape>
                  </w:pict>
                </mc:Fallback>
              </mc:AlternateConten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8A13DC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Identify some similarities between the skeletons/animals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spacing w:after="0" w:line="360" w:lineRule="auto"/>
              <w:jc w:val="center"/>
            </w:pPr>
            <w:r>
              <w:rPr>
                <w:rFonts w:ascii="SassoonPrimaryInfant" w:hAnsi="SassoonPrimaryInfant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295278</wp:posOffset>
                      </wp:positionH>
                      <wp:positionV relativeFrom="paragraph">
                        <wp:posOffset>31117</wp:posOffset>
                      </wp:positionV>
                      <wp:extent cx="169548" cy="169548"/>
                      <wp:effectExtent l="0" t="0" r="20952" b="20952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8" cy="169548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3F0DD6" id="Oval 3" o:spid="_x0000_s1026" style="position:absolute;margin-left:23.25pt;margin-top:2.45pt;width:13.35pt;height:1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9548,169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" path="m,84774at,,169548,169548,,84774,,84774xe" strokeweight=".26467mm">
                      <v:path arrowok="t" o:connecttype="custom" o:connectlocs="84774,0;169548,84774;84774,169548;0,84774;24830,24830;24830,144718;144718,144718;144718,24830" o:connectangles="270,0,90,180,270,90,90,270" textboxrect="24830,24830,144718,144718"/>
                    </v:shape>
                  </w:pict>
                </mc:Fallback>
              </mc:AlternateConten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8A13DC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8A13DC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Identify some differences between the skeletons/animals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763DAB">
            <w:pPr>
              <w:spacing w:after="0" w:line="360" w:lineRule="auto"/>
              <w:jc w:val="center"/>
            </w:pPr>
            <w:r>
              <w:rPr>
                <w:rFonts w:ascii="SassoonPrimaryInfant" w:hAnsi="SassoonPrimaryInfant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295854</wp:posOffset>
                      </wp:positionH>
                      <wp:positionV relativeFrom="paragraph">
                        <wp:posOffset>28575</wp:posOffset>
                      </wp:positionV>
                      <wp:extent cx="169548" cy="169548"/>
                      <wp:effectExtent l="0" t="0" r="20952" b="20952"/>
                      <wp:wrapNone/>
                      <wp:docPr id="4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8" cy="169548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916F7C" id="Oval 2" o:spid="_x0000_s1026" style="position:absolute;margin-left:23.3pt;margin-top:2.25pt;width:13.35pt;height:1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9548,169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" path="m,84774at,,169548,169548,,84774,,84774xe" strokeweight=".26467mm">
                      <v:path arrowok="t" o:connecttype="custom" o:connectlocs="84774,0;169548,84774;84774,169548;0,84774;24830,24830;24830,144718;144718,144718;144718,24830" o:connectangles="270,0,90,180,270,90,90,270" textboxrect="24830,24830,144718,144718"/>
                    </v:shape>
                  </w:pict>
                </mc:Fallback>
              </mc:AlternateConten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3DC" w:rsidRDefault="008A13DC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</w:tbl>
    <w:p w:rsidR="008A13DC" w:rsidRDefault="00763DAB">
      <w:pPr>
        <w:ind w:left="-851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5890436</wp:posOffset>
                </wp:positionH>
                <wp:positionV relativeFrom="paragraph">
                  <wp:posOffset>713</wp:posOffset>
                </wp:positionV>
                <wp:extent cx="2561591" cy="658496"/>
                <wp:effectExtent l="0" t="0" r="10159" b="27304"/>
                <wp:wrapNone/>
                <wp:docPr id="5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91" cy="6584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21FC001" id="Rectangle 21" o:spid="_x0000_s1026" style="position:absolute;margin-left:463.8pt;margin-top:.05pt;width:201.7pt;height:51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" strokecolor="white" strokeweight=".70561mm">
                <v:textbox inset="0,0,0,0"/>
              </v:rect>
            </w:pict>
          </mc:Fallback>
        </mc:AlternateContent>
      </w:r>
      <w:r>
        <w:rPr>
          <w:b/>
          <w:sz w:val="56"/>
          <w:szCs w:val="56"/>
          <w:u w:val="single"/>
        </w:rPr>
        <w:t xml:space="preserve">Who </w:t>
      </w:r>
      <w:r>
        <w:rPr>
          <w:b/>
          <w:sz w:val="56"/>
          <w:szCs w:val="56"/>
          <w:u w:val="single"/>
        </w:rPr>
        <w:t>does it belong to?</w:t>
      </w:r>
    </w:p>
    <w:tbl>
      <w:tblPr>
        <w:tblW w:w="7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4"/>
        <w:gridCol w:w="3555"/>
      </w:tblGrid>
      <w:tr w:rsidR="00AD024C" w:rsidTr="00AD024C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  <w:jc w:val="center"/>
              <w:rPr>
                <w:lang w:eastAsia="en-GB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My Guess</w:t>
            </w: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835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41B3C299" wp14:editId="283D49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61886</wp:posOffset>
                  </wp:positionV>
                  <wp:extent cx="2142859" cy="1028992"/>
                  <wp:effectExtent l="0" t="0" r="0" b="0"/>
                  <wp:wrapNone/>
                  <wp:docPr id="6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859" cy="1028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719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523A0FF0" wp14:editId="188252D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-3895</wp:posOffset>
                  </wp:positionV>
                  <wp:extent cx="2150138" cy="1053781"/>
                  <wp:effectExtent l="0" t="0" r="2512" b="0"/>
                  <wp:wrapNone/>
                  <wp:docPr id="7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138" cy="1053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835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AB1B89B" wp14:editId="6F0407B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3968</wp:posOffset>
                  </wp:positionV>
                  <wp:extent cx="2149123" cy="1117122"/>
                  <wp:effectExtent l="0" t="0" r="3527" b="6828"/>
                  <wp:wrapNone/>
                  <wp:docPr id="8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123" cy="1117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835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08A90FE3" wp14:editId="58D33C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33878</wp:posOffset>
                  </wp:positionV>
                  <wp:extent cx="2147568" cy="1084414"/>
                  <wp:effectExtent l="0" t="0" r="5082" b="1436"/>
                  <wp:wrapNone/>
                  <wp:docPr id="9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568" cy="108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024C" w:rsidRDefault="00AD024C">
            <w:pPr>
              <w:spacing w:after="0" w:line="240" w:lineRule="auto"/>
            </w:pPr>
          </w:p>
          <w:p w:rsidR="00AD024C" w:rsidRDefault="00AD024C">
            <w:pPr>
              <w:spacing w:after="0" w:line="240" w:lineRule="auto"/>
            </w:pPr>
          </w:p>
          <w:p w:rsidR="00AD024C" w:rsidRDefault="00AD024C">
            <w:pPr>
              <w:spacing w:after="0" w:line="240" w:lineRule="auto"/>
              <w:jc w:val="center"/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719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AC992B4" wp14:editId="620DCF4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53144</wp:posOffset>
                  </wp:positionV>
                  <wp:extent cx="2147568" cy="1004340"/>
                  <wp:effectExtent l="0" t="0" r="5082" b="5310"/>
                  <wp:wrapNone/>
                  <wp:docPr id="10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568" cy="100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  <w:tr w:rsidR="00AD024C" w:rsidTr="00AD024C">
        <w:tblPrEx>
          <w:tblCellMar>
            <w:top w:w="0" w:type="dxa"/>
            <w:bottom w:w="0" w:type="dxa"/>
          </w:tblCellMar>
        </w:tblPrEx>
        <w:trPr>
          <w:trHeight w:val="1835"/>
        </w:trPr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46D64A29" wp14:editId="25E7DF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18489</wp:posOffset>
                  </wp:positionV>
                  <wp:extent cx="2138790" cy="1053434"/>
                  <wp:effectExtent l="0" t="0" r="0" b="0"/>
                  <wp:wrapNone/>
                  <wp:docPr id="11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790" cy="1053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024C" w:rsidRDefault="00AD024C">
            <w:pPr>
              <w:spacing w:after="0" w:line="240" w:lineRule="auto"/>
              <w:jc w:val="center"/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24C" w:rsidRDefault="00AD024C">
            <w:pPr>
              <w:spacing w:after="0" w:line="240" w:lineRule="auto"/>
            </w:pPr>
          </w:p>
        </w:tc>
      </w:tr>
    </w:tbl>
    <w:p w:rsidR="008A13DC" w:rsidRDefault="00AD024C">
      <w:r>
        <w:lastRenderedPageBreak/>
        <w:t>How are they similar? How are they different?</w:t>
      </w:r>
      <w:bookmarkStart w:id="0" w:name="_GoBack"/>
      <w:bookmarkEnd w:id="0"/>
    </w:p>
    <w:p w:rsidR="008A13DC" w:rsidRDefault="008A13DC"/>
    <w:sectPr w:rsidR="008A13DC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DAB" w:rsidRDefault="00763DAB">
      <w:pPr>
        <w:spacing w:after="0" w:line="240" w:lineRule="auto"/>
      </w:pPr>
      <w:r>
        <w:separator/>
      </w:r>
    </w:p>
  </w:endnote>
  <w:endnote w:type="continuationSeparator" w:id="0">
    <w:p w:rsidR="00763DAB" w:rsidRDefault="00763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DAB" w:rsidRDefault="00763DA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63DAB" w:rsidRDefault="00763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13DC"/>
    <w:rsid w:val="00763DAB"/>
    <w:rsid w:val="008A13DC"/>
    <w:rsid w:val="00AD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46CE6"/>
  <w15:docId w15:val="{F4ED8A00-E455-4167-8565-986C9ED7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Sarah Prochazka</cp:lastModifiedBy>
  <cp:revision>2</cp:revision>
  <cp:lastPrinted>2017-03-13T16:53:00Z</cp:lastPrinted>
  <dcterms:created xsi:type="dcterms:W3CDTF">2021-02-01T15:19:00Z</dcterms:created>
  <dcterms:modified xsi:type="dcterms:W3CDTF">2021-02-01T15:19:00Z</dcterms:modified>
</cp:coreProperties>
</file>