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3231" w:rsidRDefault="00815B32">
      <w:bookmarkStart w:id="0" w:name="_GoBack"/>
      <w:bookmarkEnd w:id="0"/>
      <w:r>
        <w:t xml:space="preserve"> 1/Ella 2/ Anastasia 3/</w:t>
      </w:r>
      <w:proofErr w:type="spellStart"/>
      <w:r>
        <w:t>Drizella</w:t>
      </w:r>
      <w:proofErr w:type="spellEnd"/>
      <w:r>
        <w:t xml:space="preserve"> 4/ lady </w:t>
      </w:r>
      <w:proofErr w:type="spellStart"/>
      <w:r>
        <w:t>Termain</w:t>
      </w:r>
      <w:proofErr w:type="spellEnd"/>
      <w:r>
        <w:t xml:space="preserve"> 5/Prince Charming                                                                                                        Setting: house,</w:t>
      </w:r>
      <w:r>
        <w:t xml:space="preserve"> castle                                                                                                                                                                                                                                   Sene1:</w:t>
      </w:r>
    </w:p>
    <w:p w:rsidR="005D3231" w:rsidRDefault="00815B32">
      <w:r>
        <w:t>narrator: Cinde</w:t>
      </w:r>
      <w:r>
        <w:t xml:space="preserve">rella wakes up every morning by the sound of her annoying stepsisters telling her to do their laundry. </w:t>
      </w:r>
    </w:p>
    <w:p w:rsidR="005D3231" w:rsidRDefault="00815B32">
      <w:r>
        <w:t>Anastasia: CINDERELLA DO MY LAUNDRY</w:t>
      </w:r>
    </w:p>
    <w:p w:rsidR="005D3231" w:rsidRDefault="00815B32">
      <w:r>
        <w:t xml:space="preserve"> </w:t>
      </w:r>
      <w:proofErr w:type="spellStart"/>
      <w:r>
        <w:t>Drizella</w:t>
      </w:r>
      <w:proofErr w:type="spellEnd"/>
      <w:r>
        <w:t>: I NEED MY CLOTHS TO BE CLEANED NOW!</w:t>
      </w:r>
    </w:p>
    <w:p w:rsidR="005D3231" w:rsidRDefault="00815B32">
      <w:r>
        <w:t xml:space="preserve"> Stepsisters together: CINDERELLA! Cinderella: I am coming I’m coming</w:t>
      </w:r>
      <w:r>
        <w:t>.</w:t>
      </w:r>
    </w:p>
    <w:p w:rsidR="005D3231" w:rsidRDefault="00815B32">
      <w:r>
        <w:t xml:space="preserve"> Narrator: Cinderella rushes to her stepsisters’ room and takes their laundry.                                                                                                                           Sene2: DING DONG </w:t>
      </w:r>
    </w:p>
    <w:p w:rsidR="005D3231" w:rsidRDefault="00815B32">
      <w:r>
        <w:t>Narrator: Cinderella opens the door</w:t>
      </w:r>
      <w:r>
        <w:t xml:space="preserve"> unexpecting the royal adviser Royal adviser:      open in the name of the king an urgent message from his Imperial Majesty Cinderella: thank you                                     Narrator runs to her stepsisters and stepmother</w:t>
      </w:r>
    </w:p>
    <w:p w:rsidR="005D3231" w:rsidRDefault="00815B32">
      <w:r>
        <w:t xml:space="preserve"> Cinderella: this just arr</w:t>
      </w:r>
      <w:r>
        <w:t xml:space="preserve">ived from the palace! </w:t>
      </w:r>
    </w:p>
    <w:p w:rsidR="005D3231" w:rsidRDefault="00815B32">
      <w:r>
        <w:t>Stepsisters: (unison) the palace! Let me see! Let me see!  Stepmother: (shouted) give it to me there is going to be a ball</w:t>
      </w:r>
    </w:p>
    <w:p w:rsidR="005D3231" w:rsidRDefault="00815B32">
      <w:r>
        <w:t xml:space="preserve"> Stepsisters:(simultaneously) a ball!</w:t>
      </w:r>
    </w:p>
    <w:p w:rsidR="005D3231" w:rsidRDefault="00815B32">
      <w:r>
        <w:t xml:space="preserve"> Stepmother: In honour of his highness the prince.</w:t>
      </w:r>
    </w:p>
    <w:p w:rsidR="005D3231" w:rsidRDefault="00815B32">
      <w:r>
        <w:t xml:space="preserve"> Stepsisters:(screech</w:t>
      </w:r>
      <w:r>
        <w:t xml:space="preserve">ed) the prince! </w:t>
      </w:r>
    </w:p>
    <w:p w:rsidR="005D3231" w:rsidRDefault="00815B32">
      <w:r>
        <w:t xml:space="preserve">Stepmother: and by royal command, every eligible maiden is to attend.                                                                                               </w:t>
      </w:r>
    </w:p>
    <w:p w:rsidR="005D3231" w:rsidRDefault="00815B32">
      <w:r>
        <w:t>Cinderella: (excitedly) I can go too!</w:t>
      </w:r>
    </w:p>
    <w:p w:rsidR="005D3231" w:rsidRDefault="00815B32">
      <w:r>
        <w:t>Anastasia: SHE cannot dance with the</w:t>
      </w:r>
      <w:r>
        <w:t xml:space="preserve"> prince.  </w:t>
      </w:r>
    </w:p>
    <w:p w:rsidR="005D3231" w:rsidRDefault="00815B32">
      <w:proofErr w:type="spellStart"/>
      <w:r>
        <w:t>Drizella</w:t>
      </w:r>
      <w:proofErr w:type="spellEnd"/>
      <w:r>
        <w:t>: Anastasia Is right mother.</w:t>
      </w:r>
    </w:p>
    <w:p w:rsidR="005D3231" w:rsidRDefault="00815B32">
      <w:r>
        <w:t>Cinderella: it says every eligible maiden is to attend.</w:t>
      </w:r>
    </w:p>
    <w:p w:rsidR="005D3231" w:rsidRDefault="00815B32">
      <w:r>
        <w:t>Stepmother: FINE you can go IF you finish your work</w:t>
      </w:r>
    </w:p>
    <w:p w:rsidR="005D3231" w:rsidRDefault="00815B32">
      <w:r>
        <w:t>Cinderella: (happily) I will</w:t>
      </w:r>
    </w:p>
    <w:p w:rsidR="005D3231" w:rsidRDefault="00815B32">
      <w:r>
        <w:t xml:space="preserve">Narrator: Anastasia and </w:t>
      </w:r>
      <w:proofErr w:type="spellStart"/>
      <w:r>
        <w:t>Drizella</w:t>
      </w:r>
      <w:proofErr w:type="spellEnd"/>
      <w:r>
        <w:t xml:space="preserve"> are unhappy Cinderella is going to the</w:t>
      </w:r>
      <w:r>
        <w:t xml:space="preserve"> royal ball, so they decide to ruin her dress Cinderella is so upset so she runs outside suddenly fairy godmother appears </w:t>
      </w:r>
    </w:p>
    <w:p w:rsidR="005D3231" w:rsidRDefault="00815B32">
      <w:r>
        <w:t xml:space="preserve">Cinderella: oh, how will ever go to the ball like this. </w:t>
      </w:r>
    </w:p>
    <w:p w:rsidR="005D3231" w:rsidRDefault="00815B32">
      <w:r>
        <w:t>Fairy godmother: your right how will you ever go to the ball like that?</w:t>
      </w:r>
    </w:p>
    <w:p w:rsidR="005D3231" w:rsidRDefault="00815B32">
      <w:r>
        <w:t>Cinderella: Fairy Godmother?</w:t>
      </w:r>
    </w:p>
    <w:p w:rsidR="005D3231" w:rsidRDefault="00815B32">
      <w:r>
        <w:t xml:space="preserve"> Fairy Godmother: yes dear </w:t>
      </w:r>
    </w:p>
    <w:p w:rsidR="005D3231" w:rsidRDefault="00815B32">
      <w:r>
        <w:t>Cinderella: I will not be able to go the ball.</w:t>
      </w:r>
    </w:p>
    <w:p w:rsidR="005D3231" w:rsidRDefault="00815B32">
      <w:r>
        <w:lastRenderedPageBreak/>
        <w:t>Fairy Godmother: oh yes you are I will make you a beautiful dress and a carriage.</w:t>
      </w:r>
    </w:p>
    <w:p w:rsidR="005D3231" w:rsidRDefault="00815B32">
      <w:r>
        <w:t>Cinderella: (confused) huh.</w:t>
      </w:r>
    </w:p>
    <w:p w:rsidR="005D3231" w:rsidRDefault="00815B32">
      <w:r>
        <w:t>Narrator: Fairy Godmother makes a beautifu</w:t>
      </w:r>
      <w:r>
        <w:t>l dress and a carriage out of a pumpkin</w:t>
      </w:r>
    </w:p>
    <w:p w:rsidR="005D3231" w:rsidRDefault="00815B32">
      <w:r>
        <w:t>Fairy Godmother: remember you must come back before midnight.</w:t>
      </w:r>
    </w:p>
    <w:p w:rsidR="005D3231" w:rsidRDefault="00815B32">
      <w:r>
        <w:t>Cinderella: oh, thank you how can I ever repay you.</w:t>
      </w:r>
    </w:p>
    <w:p w:rsidR="005D3231" w:rsidRDefault="00815B32">
      <w:r>
        <w:t>Fairy Godmother: just remember to be back before midnight.</w:t>
      </w:r>
    </w:p>
    <w:p w:rsidR="005D3231" w:rsidRDefault="00815B32">
      <w:r>
        <w:t>Cinderella: thank you for the glass slipper</w:t>
      </w:r>
      <w:r>
        <w:t xml:space="preserve">s. </w:t>
      </w:r>
    </w:p>
    <w:p w:rsidR="005D3231" w:rsidRDefault="00815B32">
      <w:r>
        <w:t>Sene3</w:t>
      </w:r>
    </w:p>
    <w:p w:rsidR="005D3231" w:rsidRDefault="00815B32">
      <w:r>
        <w:t xml:space="preserve">Narrator: Cinderella makes it to the ball and her dream comes true she dances with prince charming she had a wonderful time with the prince she forgets its midnight </w:t>
      </w:r>
    </w:p>
    <w:p w:rsidR="005D3231" w:rsidRDefault="005D3231"/>
    <w:p w:rsidR="005D3231" w:rsidRDefault="00815B32">
      <w:r>
        <w:t xml:space="preserve"> Prince Charming: wait! wait! I do not even know your name.</w:t>
      </w:r>
    </w:p>
    <w:p w:rsidR="005D3231" w:rsidRDefault="00815B32">
      <w:r>
        <w:t>Narrator: so, she r</w:t>
      </w:r>
      <w:r>
        <w:t xml:space="preserve">uns and runs and leaves one of her glass slippers the next day the grand duke fits the glass slipper on every lady in the kingdom finally the grand duke goes to Cinderella’s house first he fits the slipper on Anastasia, but it would not fit </w:t>
      </w:r>
      <w:proofErr w:type="gramStart"/>
      <w:r>
        <w:t>next</w:t>
      </w:r>
      <w:proofErr w:type="gramEnd"/>
      <w:r>
        <w:t xml:space="preserve"> he tries t</w:t>
      </w:r>
      <w:r>
        <w:t xml:space="preserve">he slipper on </w:t>
      </w:r>
      <w:proofErr w:type="spellStart"/>
      <w:r>
        <w:t>Drizella</w:t>
      </w:r>
      <w:proofErr w:type="spellEnd"/>
      <w:r>
        <w:t xml:space="preserve"> it would not fit</w:t>
      </w:r>
    </w:p>
    <w:p w:rsidR="005D3231" w:rsidRDefault="00815B32">
      <w:r>
        <w:t>Grand Duke: is there another lady in this house?</w:t>
      </w:r>
    </w:p>
    <w:p w:rsidR="005D3231" w:rsidRDefault="00815B32">
      <w:r>
        <w:t xml:space="preserve">Lady </w:t>
      </w:r>
      <w:proofErr w:type="spellStart"/>
      <w:r>
        <w:t>Termain</w:t>
      </w:r>
      <w:proofErr w:type="spellEnd"/>
      <w:r>
        <w:t>: no</w:t>
      </w:r>
    </w:p>
    <w:p w:rsidR="005D3231" w:rsidRDefault="00815B32">
      <w:r>
        <w:t xml:space="preserve">Grand Duke: well, we will be off then good day. </w:t>
      </w:r>
    </w:p>
    <w:p w:rsidR="005D3231" w:rsidRDefault="00815B32">
      <w:r>
        <w:t xml:space="preserve">Lady </w:t>
      </w:r>
      <w:proofErr w:type="spellStart"/>
      <w:r>
        <w:t>Termaine</w:t>
      </w:r>
      <w:proofErr w:type="spellEnd"/>
      <w:r>
        <w:t>: good d-</w:t>
      </w:r>
    </w:p>
    <w:p w:rsidR="005D3231" w:rsidRDefault="00815B32">
      <w:r>
        <w:t>Cinderella: Wait! Wait! You have not fitted the glass slipper on me.</w:t>
      </w:r>
    </w:p>
    <w:p w:rsidR="005D3231" w:rsidRDefault="00815B32">
      <w:r>
        <w:t xml:space="preserve">Lady </w:t>
      </w:r>
      <w:proofErr w:type="spellStart"/>
      <w:r>
        <w:t>Term</w:t>
      </w:r>
      <w:r>
        <w:t>ain</w:t>
      </w:r>
      <w:proofErr w:type="spellEnd"/>
      <w:r>
        <w:t>: you do not need to try the slipper on her she is just a servant.</w:t>
      </w:r>
    </w:p>
    <w:p w:rsidR="005D3231" w:rsidRDefault="00815B32">
      <w:proofErr w:type="spellStart"/>
      <w:r>
        <w:t>Gran</w:t>
      </w:r>
      <w:proofErr w:type="spellEnd"/>
      <w:r>
        <w:t xml:space="preserve"> Duke: the slipper needs to be fitted on every lady.</w:t>
      </w:r>
    </w:p>
    <w:p w:rsidR="005D3231" w:rsidRDefault="00815B32">
      <w:r>
        <w:t xml:space="preserve">Narrator: the glass slipper fitted so Prince Charming and Cinderella got Married and lived a happy life together </w:t>
      </w:r>
    </w:p>
    <w:p w:rsidR="005D3231" w:rsidRDefault="005D3231"/>
    <w:p w:rsidR="005D3231" w:rsidRDefault="005D3231"/>
    <w:p w:rsidR="005D3231" w:rsidRDefault="005D3231"/>
    <w:p w:rsidR="005D3231" w:rsidRDefault="005D3231"/>
    <w:sectPr w:rsidR="005D3231">
      <w:headerReference w:type="default" r:id="rId6"/>
      <w:pgSz w:w="11906" w:h="16838"/>
      <w:pgMar w:top="1440" w:right="1440" w:bottom="1440" w:left="1440" w:header="624"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5B32" w:rsidRDefault="00815B32">
      <w:pPr>
        <w:spacing w:after="0" w:line="240" w:lineRule="auto"/>
      </w:pPr>
      <w:r>
        <w:separator/>
      </w:r>
    </w:p>
  </w:endnote>
  <w:endnote w:type="continuationSeparator" w:id="0">
    <w:p w:rsidR="00815B32" w:rsidRDefault="00815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5B32" w:rsidRDefault="00815B32">
      <w:pPr>
        <w:spacing w:after="0" w:line="240" w:lineRule="auto"/>
      </w:pPr>
      <w:r>
        <w:rPr>
          <w:color w:val="000000"/>
        </w:rPr>
        <w:separator/>
      </w:r>
    </w:p>
  </w:footnote>
  <w:footnote w:type="continuationSeparator" w:id="0">
    <w:p w:rsidR="00815B32" w:rsidRDefault="00815B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29EB" w:rsidRDefault="00815B32">
    <w:pPr>
      <w:pStyle w:val="Header"/>
      <w:rPr>
        <w:sz w:val="96"/>
        <w:szCs w:val="96"/>
      </w:rPr>
    </w:pPr>
    <w:r>
      <w:rPr>
        <w:sz w:val="96"/>
        <w:szCs w:val="96"/>
      </w:rPr>
      <w:t xml:space="preserve"> CINDERELLLA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D3231"/>
    <w:rsid w:val="00265F46"/>
    <w:rsid w:val="005D3231"/>
    <w:rsid w:val="00815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DB43B6-F08E-4EEC-A9B9-C0BC8AE9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Malyuun Omar</dc:creator>
  <dc:description/>
  <cp:lastModifiedBy>Amanda Stephens</cp:lastModifiedBy>
  <cp:revision>2</cp:revision>
  <dcterms:created xsi:type="dcterms:W3CDTF">2021-03-03T17:04:00Z</dcterms:created>
  <dcterms:modified xsi:type="dcterms:W3CDTF">2021-03-03T17:04:00Z</dcterms:modified>
</cp:coreProperties>
</file>