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3003" w:type="dxa"/>
        <w:tblLayout w:type="fixed"/>
        <w:tblCellMar>
          <w:left w:w="0" w:type="dxa"/>
          <w:right w:w="0" w:type="dxa"/>
        </w:tblCellMar>
        <w:tblLook w:val="04A0" w:firstRow="1" w:lastRow="0" w:firstColumn="1" w:lastColumn="0" w:noHBand="0" w:noVBand="1"/>
      </w:tblPr>
      <w:tblGrid>
        <w:gridCol w:w="1438"/>
        <w:gridCol w:w="2736"/>
        <w:gridCol w:w="236"/>
        <w:gridCol w:w="7108"/>
        <w:gridCol w:w="1440"/>
        <w:gridCol w:w="45"/>
      </w:tblGrid>
      <w:tr w:rsidR="007212EC" w:rsidRPr="007212EC" w14:paraId="3BEC7163" w14:textId="77777777" w:rsidTr="5224718C">
        <w:trPr>
          <w:trHeight w:val="20"/>
        </w:trPr>
        <w:tc>
          <w:tcPr>
            <w:tcW w:w="13003" w:type="dxa"/>
            <w:gridSpan w:val="6"/>
            <w:tcBorders>
              <w:top w:val="thickThinSmallGap" w:sz="24" w:space="0" w:color="auto"/>
              <w:left w:val="nil"/>
              <w:bottom w:val="nil"/>
              <w:right w:val="nil"/>
            </w:tcBorders>
            <w:vAlign w:val="center"/>
          </w:tcPr>
          <w:p w14:paraId="488BF2BF" w14:textId="77777777" w:rsidR="0032737D" w:rsidRPr="007212EC" w:rsidRDefault="0032737D" w:rsidP="00F66772">
            <w:pPr>
              <w:pStyle w:val="NoSpacing"/>
            </w:pPr>
            <w:bookmarkStart w:id="0" w:name="_GoBack"/>
            <w:bookmarkEnd w:id="0"/>
          </w:p>
        </w:tc>
      </w:tr>
      <w:tr w:rsidR="007212EC" w:rsidRPr="007212EC" w14:paraId="6B8D82AB" w14:textId="77777777" w:rsidTr="005F4830">
        <w:trPr>
          <w:gridAfter w:val="1"/>
          <w:wAfter w:w="45" w:type="dxa"/>
          <w:trHeight w:val="2016"/>
        </w:trPr>
        <w:tc>
          <w:tcPr>
            <w:tcW w:w="1438" w:type="dxa"/>
            <w:tcBorders>
              <w:top w:val="nil"/>
              <w:left w:val="nil"/>
              <w:bottom w:val="nil"/>
              <w:right w:val="single" w:sz="4" w:space="0" w:color="auto"/>
            </w:tcBorders>
            <w:vAlign w:val="center"/>
          </w:tcPr>
          <w:p w14:paraId="78C6C14C" w14:textId="75C00FEB" w:rsidR="0032737D" w:rsidRPr="00F7629D" w:rsidRDefault="002A54FA" w:rsidP="00F7629D">
            <w:pPr>
              <w:pStyle w:val="MastheadCopy"/>
            </w:pPr>
            <w:sdt>
              <w:sdtPr>
                <w:id w:val="1397555580"/>
                <w:placeholder>
                  <w:docPart w:val="97FAD4F4334E491AA2B1F9340A3F7E67"/>
                </w:placeholder>
              </w:sdtPr>
              <w:sdtEndPr/>
              <w:sdtContent>
                <w:r w:rsidR="001A5497">
                  <w:t>5</w:t>
                </w:r>
                <w:r w:rsidR="001A5497" w:rsidRPr="001A5497">
                  <w:rPr>
                    <w:vertAlign w:val="superscript"/>
                  </w:rPr>
                  <w:t>TH</w:t>
                </w:r>
                <w:r w:rsidR="001A5497">
                  <w:t xml:space="preserve"> JANUARY 2021</w:t>
                </w:r>
              </w:sdtContent>
            </w:sdt>
            <w:r w:rsidR="00F7629D" w:rsidRPr="00F7629D">
              <w:t xml:space="preserve"> </w:t>
            </w:r>
          </w:p>
        </w:tc>
        <w:tc>
          <w:tcPr>
            <w:tcW w:w="10080" w:type="dxa"/>
            <w:gridSpan w:val="3"/>
            <w:tcBorders>
              <w:top w:val="nil"/>
              <w:left w:val="single" w:sz="4" w:space="0" w:color="auto"/>
              <w:bottom w:val="nil"/>
              <w:right w:val="single" w:sz="4" w:space="0" w:color="auto"/>
            </w:tcBorders>
            <w:vAlign w:val="center"/>
          </w:tcPr>
          <w:p w14:paraId="7BF274BF" w14:textId="77777777" w:rsidR="0032737D" w:rsidRPr="007212EC" w:rsidRDefault="002A54FA" w:rsidP="00F66772">
            <w:pPr>
              <w:pStyle w:val="MastheadTItle"/>
            </w:pPr>
            <w:sdt>
              <w:sdtPr>
                <w:id w:val="-275951187"/>
                <w:placeholder>
                  <w:docPart w:val="F8C2C4396B5048F8A4DD6691BB12107D"/>
                </w:placeholder>
                <w:showingPlcHdr/>
              </w:sdtPr>
              <w:sdtEndPr/>
              <w:sdtContent>
                <w:r w:rsidR="00F7629D" w:rsidRPr="00F7629D">
                  <w:t>NEWS TODAY</w:t>
                </w:r>
              </w:sdtContent>
            </w:sdt>
          </w:p>
          <w:p w14:paraId="1F75B235" w14:textId="77777777" w:rsidR="0032737D" w:rsidRPr="007212EC" w:rsidRDefault="002A54FA" w:rsidP="00B767C0">
            <w:pPr>
              <w:pStyle w:val="MastheadSubtitle"/>
              <w:rPr>
                <w:color w:val="000000" w:themeColor="text1"/>
                <w:sz w:val="52"/>
                <w:szCs w:val="52"/>
              </w:rPr>
            </w:pPr>
            <w:sdt>
              <w:sdtPr>
                <w:rPr>
                  <w:color w:val="000000" w:themeColor="text1"/>
                  <w:sz w:val="52"/>
                  <w:szCs w:val="52"/>
                </w:rPr>
                <w:id w:val="-227377777"/>
                <w:placeholder>
                  <w:docPart w:val="C7CCDAD50E514C10AD49F617CCC092F9"/>
                </w:placeholder>
                <w:showingPlcHdr/>
              </w:sdtPr>
              <w:sdtEndPr/>
              <w:sdtContent>
                <w:r w:rsidR="00F7629D" w:rsidRPr="00F7629D">
                  <w:t>Latest news and bulletin updates</w:t>
                </w:r>
              </w:sdtContent>
            </w:sdt>
            <w:r w:rsidR="00F7629D">
              <w:rPr>
                <w:color w:val="000000" w:themeColor="text1"/>
                <w:sz w:val="52"/>
                <w:szCs w:val="52"/>
              </w:rPr>
              <w:t xml:space="preserve"> </w:t>
            </w:r>
          </w:p>
        </w:tc>
        <w:tc>
          <w:tcPr>
            <w:tcW w:w="1440" w:type="dxa"/>
            <w:tcBorders>
              <w:top w:val="nil"/>
              <w:left w:val="single" w:sz="4" w:space="0" w:color="auto"/>
              <w:bottom w:val="nil"/>
              <w:right w:val="nil"/>
            </w:tcBorders>
            <w:vAlign w:val="center"/>
          </w:tcPr>
          <w:p w14:paraId="0142679C" w14:textId="77777777" w:rsidR="0032737D" w:rsidRPr="00F7629D" w:rsidRDefault="002A54FA" w:rsidP="00F7629D">
            <w:pPr>
              <w:pStyle w:val="MastheadCopy"/>
            </w:pPr>
            <w:sdt>
              <w:sdtPr>
                <w:id w:val="-1731841055"/>
                <w:placeholder>
                  <w:docPart w:val="04BFE31726D44695B9C18534B2542861"/>
                </w:placeholder>
                <w:showingPlcHdr/>
              </w:sdtPr>
              <w:sdtEndPr/>
              <w:sdtContent>
                <w:r w:rsidR="00F7629D" w:rsidRPr="00F7629D">
                  <w:t>Issue</w:t>
                </w:r>
                <w:r w:rsidR="00F7629D" w:rsidRPr="00F7629D">
                  <w:br/>
                  <w:t>#10</w:t>
                </w:r>
              </w:sdtContent>
            </w:sdt>
            <w:r w:rsidR="00F7629D" w:rsidRPr="00F7629D">
              <w:t xml:space="preserve"> </w:t>
            </w:r>
          </w:p>
        </w:tc>
      </w:tr>
      <w:tr w:rsidR="007212EC" w:rsidRPr="007212EC" w14:paraId="1913EC30" w14:textId="77777777" w:rsidTr="5224718C">
        <w:trPr>
          <w:trHeight w:val="144"/>
        </w:trPr>
        <w:tc>
          <w:tcPr>
            <w:tcW w:w="13003" w:type="dxa"/>
            <w:gridSpan w:val="6"/>
            <w:tcBorders>
              <w:top w:val="nil"/>
              <w:left w:val="nil"/>
              <w:bottom w:val="thinThickSmallGap" w:sz="24" w:space="0" w:color="auto"/>
              <w:right w:val="nil"/>
            </w:tcBorders>
            <w:vAlign w:val="center"/>
          </w:tcPr>
          <w:p w14:paraId="2EDAC067" w14:textId="77777777" w:rsidR="0032737D" w:rsidRPr="007212EC" w:rsidRDefault="0032737D" w:rsidP="00F66772">
            <w:pPr>
              <w:pStyle w:val="NoSpacing"/>
            </w:pPr>
          </w:p>
        </w:tc>
      </w:tr>
      <w:tr w:rsidR="007212EC" w:rsidRPr="007212EC" w14:paraId="60EB0E1D" w14:textId="77777777" w:rsidTr="5224718C">
        <w:trPr>
          <w:trHeight w:val="180"/>
        </w:trPr>
        <w:tc>
          <w:tcPr>
            <w:tcW w:w="13003" w:type="dxa"/>
            <w:gridSpan w:val="6"/>
            <w:tcBorders>
              <w:top w:val="thinThickSmallGap" w:sz="24" w:space="0" w:color="auto"/>
              <w:left w:val="nil"/>
              <w:bottom w:val="nil"/>
              <w:right w:val="nil"/>
            </w:tcBorders>
            <w:vAlign w:val="center"/>
          </w:tcPr>
          <w:p w14:paraId="2C58ACD4" w14:textId="77777777" w:rsidR="006B52E6" w:rsidRPr="007212EC" w:rsidRDefault="006B52E6" w:rsidP="00F66772">
            <w:pPr>
              <w:pStyle w:val="NoSpacing"/>
            </w:pPr>
          </w:p>
        </w:tc>
      </w:tr>
      <w:tr w:rsidR="005F4830" w:rsidRPr="007212EC" w14:paraId="0FBE5B74" w14:textId="77777777" w:rsidTr="000821C8">
        <w:trPr>
          <w:trHeight w:val="5508"/>
        </w:trPr>
        <w:tc>
          <w:tcPr>
            <w:tcW w:w="4174" w:type="dxa"/>
            <w:gridSpan w:val="2"/>
            <w:vMerge w:val="restart"/>
            <w:tcBorders>
              <w:top w:val="nil"/>
              <w:left w:val="nil"/>
              <w:bottom w:val="nil"/>
              <w:right w:val="nil"/>
            </w:tcBorders>
          </w:tcPr>
          <w:p w14:paraId="34896B38" w14:textId="4926862D" w:rsidR="005F4830" w:rsidRPr="00F7629D" w:rsidRDefault="001A5497" w:rsidP="00F7629D">
            <w:pPr>
              <w:pStyle w:val="SmallAuthorName"/>
            </w:pPr>
            <w:r>
              <w:t>E</w:t>
            </w:r>
            <w:r w:rsidR="009431A9">
              <w:t xml:space="preserve"> </w:t>
            </w:r>
            <w:r>
              <w:t>W</w:t>
            </w:r>
          </w:p>
          <w:p w14:paraId="16E3006A" w14:textId="77777777" w:rsidR="005F4830" w:rsidRPr="005F2B1B" w:rsidRDefault="005F4830" w:rsidP="009010EB">
            <w:pPr>
              <w:pStyle w:val="SmallAuthorName"/>
              <w:spacing w:line="276" w:lineRule="auto"/>
              <w:rPr>
                <w:color w:val="000000" w:themeColor="text1"/>
                <w:sz w:val="12"/>
                <w:szCs w:val="12"/>
              </w:rPr>
            </w:pPr>
          </w:p>
          <w:p w14:paraId="1D939769" w14:textId="1F66E342" w:rsidR="005F4830" w:rsidRPr="00F7629D" w:rsidRDefault="002A54FA" w:rsidP="00F66772">
            <w:pPr>
              <w:pStyle w:val="SmallArticleTitle"/>
            </w:pPr>
            <w:sdt>
              <w:sdtPr>
                <w:id w:val="1640530040"/>
                <w:placeholder>
                  <w:docPart w:val="7A017436771D46EBAE785E9AD1F9ED25"/>
                </w:placeholder>
              </w:sdtPr>
              <w:sdtEndPr/>
              <w:sdtContent>
                <w:r w:rsidR="001A5497">
                  <w:t>England is in lockdown…AGAIN</w:t>
                </w:r>
              </w:sdtContent>
            </w:sdt>
            <w:r w:rsidR="005F4830" w:rsidRPr="00F7629D">
              <w:t xml:space="preserve"> </w:t>
            </w:r>
          </w:p>
          <w:p w14:paraId="422453C3" w14:textId="77777777" w:rsidR="005F4830" w:rsidRPr="00F7629D" w:rsidRDefault="002A54FA" w:rsidP="00F66772">
            <w:pPr>
              <w:pStyle w:val="SmallArticleSubtitle"/>
            </w:pPr>
            <w:sdt>
              <w:sdtPr>
                <w:id w:val="-817727221"/>
                <w:placeholder>
                  <w:docPart w:val="E2F3090B7373457D942D5DA2042997C5"/>
                </w:placeholder>
                <w:showingPlcHdr/>
              </w:sdtPr>
              <w:sdtEndPr/>
              <w:sdtContent>
                <w:r w:rsidR="005F4830" w:rsidRPr="00F7629D">
                  <w:t>The latest updates</w:t>
                </w:r>
              </w:sdtContent>
            </w:sdt>
            <w:r w:rsidR="005F4830" w:rsidRPr="00F7629D">
              <w:t xml:space="preserve"> </w:t>
            </w:r>
          </w:p>
          <w:p w14:paraId="06AE37A9" w14:textId="77777777" w:rsidR="005F4830" w:rsidRDefault="005F4830" w:rsidP="00F66772">
            <w:pPr>
              <w:pStyle w:val="NoSpacing"/>
            </w:pPr>
          </w:p>
          <w:sdt>
            <w:sdtPr>
              <w:id w:val="-1203937974"/>
              <w:placeholder>
                <w:docPart w:val="931D1BFFC5D643309BF2A294BB1BA02E"/>
              </w:placeholder>
            </w:sdtPr>
            <w:sdtEndPr/>
            <w:sdtContent>
              <w:p w14:paraId="254F1097" w14:textId="4C222F2D" w:rsidR="00C241E1" w:rsidRDefault="001A5497" w:rsidP="001A5497">
                <w:r>
                  <w:t xml:space="preserve">Yesterday at 8pm Boris Johnson (British prime minister) </w:t>
                </w:r>
                <w:r w:rsidR="00C241E1">
                  <w:t>declares</w:t>
                </w:r>
                <w:r>
                  <w:t xml:space="preserve"> a National lockdown, tis lockdown would affect many businesses and people finically, many people suspected a lockdown was going to happen so when Johnson announced the news of the lockdown it was not that big of a shock to </w:t>
                </w:r>
                <w:r w:rsidR="00C241E1">
                  <w:t>anyone. The big message the government are trying to spread is Stay At Home, all schools would be closed to most pupils unless your parent is a keyworker, then school is still open for you to access. January 6</w:t>
                </w:r>
                <w:r w:rsidR="00C241E1" w:rsidRPr="00C241E1">
                  <w:rPr>
                    <w:vertAlign w:val="superscript"/>
                  </w:rPr>
                  <w:t>th</w:t>
                </w:r>
                <w:r w:rsidR="00C241E1">
                  <w:t xml:space="preserve"> 00:01the lockdown will set in place. Boris Johnson stated that, “All schools will remain closed until at least February half </w:t>
                </w:r>
                <w:r w:rsidR="00242AB7">
                  <w:t>term.</w:t>
                </w:r>
                <w:r w:rsidR="00C241E1">
                  <w:t>”</w:t>
                </w:r>
              </w:p>
              <w:p w14:paraId="095F1E3D" w14:textId="15E4C9CC" w:rsidR="005F4830" w:rsidRPr="007212EC" w:rsidRDefault="00C241E1" w:rsidP="001A5497">
                <w:pPr>
                  <w:rPr>
                    <w:color w:val="000000" w:themeColor="text1"/>
                  </w:rPr>
                </w:pPr>
                <w:r>
                  <w:t>Boris Johnson announced a national lockdown where you can only leave the house for essential purposes, such as exercise once a day (in a local area), shopping for food and medication. You can also go to work if you cannot work from home</w:t>
                </w:r>
                <w:r w:rsidR="00242AB7">
                  <w:t>. Non-essential shops will close along with restaurants (takeaway is still accessible.)</w:t>
                </w:r>
                <w:r>
                  <w:t xml:space="preserve"> </w:t>
                </w:r>
                <w:r w:rsidR="00D259B7">
                  <w:rPr>
                    <w:noProof/>
                    <w:lang w:val="en-GB" w:eastAsia="en-GB"/>
                  </w:rPr>
                  <w:drawing>
                    <wp:inline distT="0" distB="0" distL="0" distR="0" wp14:anchorId="051E6124" wp14:editId="7981673C">
                      <wp:extent cx="2650490" cy="149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0490" cy="1490345"/>
                              </a:xfrm>
                              <a:prstGeom prst="rect">
                                <a:avLst/>
                              </a:prstGeom>
                              <a:noFill/>
                              <a:ln>
                                <a:noFill/>
                              </a:ln>
                            </pic:spPr>
                          </pic:pic>
                        </a:graphicData>
                      </a:graphic>
                    </wp:inline>
                  </w:drawing>
                </w:r>
              </w:p>
            </w:sdtContent>
          </w:sdt>
        </w:tc>
        <w:tc>
          <w:tcPr>
            <w:tcW w:w="236" w:type="dxa"/>
            <w:tcBorders>
              <w:top w:val="nil"/>
              <w:left w:val="nil"/>
              <w:bottom w:val="nil"/>
              <w:right w:val="nil"/>
            </w:tcBorders>
            <w:vAlign w:val="center"/>
          </w:tcPr>
          <w:p w14:paraId="2117C415" w14:textId="77777777" w:rsidR="005F4830" w:rsidRPr="007212EC" w:rsidRDefault="005F4830" w:rsidP="00457BCB">
            <w:pPr>
              <w:jc w:val="center"/>
              <w:rPr>
                <w:color w:val="000000" w:themeColor="text1"/>
              </w:rPr>
            </w:pPr>
          </w:p>
        </w:tc>
        <w:tc>
          <w:tcPr>
            <w:tcW w:w="8593" w:type="dxa"/>
            <w:gridSpan w:val="3"/>
            <w:tcBorders>
              <w:top w:val="nil"/>
              <w:left w:val="nil"/>
              <w:bottom w:val="nil"/>
              <w:right w:val="nil"/>
            </w:tcBorders>
          </w:tcPr>
          <w:p w14:paraId="27CA1CC4" w14:textId="44587D80" w:rsidR="005F4830" w:rsidRPr="007212EC" w:rsidRDefault="001A5497" w:rsidP="005F4830">
            <w:pPr>
              <w:pStyle w:val="NoSpacing"/>
              <w:rPr>
                <w:rFonts w:asciiTheme="majorHAnsi" w:hAnsiTheme="majorHAnsi"/>
                <w:color w:val="000000" w:themeColor="text1"/>
                <w:sz w:val="36"/>
                <w:szCs w:val="36"/>
              </w:rPr>
            </w:pPr>
            <w:r>
              <w:rPr>
                <w:noProof/>
                <w:lang w:val="en-GB" w:eastAsia="en-GB"/>
              </w:rPr>
              <w:drawing>
                <wp:inline distT="0" distB="0" distL="0" distR="0" wp14:anchorId="51B1AF92" wp14:editId="4CE33AED">
                  <wp:extent cx="5456555" cy="4097655"/>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56555" cy="4097655"/>
                          </a:xfrm>
                          <a:prstGeom prst="rect">
                            <a:avLst/>
                          </a:prstGeom>
                          <a:noFill/>
                          <a:ln>
                            <a:noFill/>
                          </a:ln>
                        </pic:spPr>
                      </pic:pic>
                    </a:graphicData>
                  </a:graphic>
                </wp:inline>
              </w:drawing>
            </w:r>
          </w:p>
        </w:tc>
      </w:tr>
      <w:tr w:rsidR="005F4830" w:rsidRPr="007212EC" w14:paraId="73E08A72" w14:textId="77777777" w:rsidTr="000821C8">
        <w:trPr>
          <w:trHeight w:val="728"/>
        </w:trPr>
        <w:tc>
          <w:tcPr>
            <w:tcW w:w="4174" w:type="dxa"/>
            <w:gridSpan w:val="2"/>
            <w:vMerge/>
            <w:tcBorders>
              <w:top w:val="nil"/>
              <w:left w:val="nil"/>
              <w:bottom w:val="nil"/>
              <w:right w:val="nil"/>
            </w:tcBorders>
          </w:tcPr>
          <w:p w14:paraId="14C73939" w14:textId="77777777" w:rsidR="005F4830" w:rsidRPr="007212EC" w:rsidRDefault="005F4830" w:rsidP="005F4830">
            <w:pPr>
              <w:pStyle w:val="PhotoCaption"/>
              <w:rPr>
                <w:color w:val="000000" w:themeColor="text1"/>
              </w:rPr>
            </w:pPr>
          </w:p>
        </w:tc>
        <w:tc>
          <w:tcPr>
            <w:tcW w:w="236" w:type="dxa"/>
            <w:vMerge w:val="restart"/>
            <w:tcBorders>
              <w:top w:val="nil"/>
              <w:left w:val="nil"/>
              <w:right w:val="nil"/>
            </w:tcBorders>
            <w:vAlign w:val="center"/>
          </w:tcPr>
          <w:p w14:paraId="39EB0F82" w14:textId="77777777" w:rsidR="005F4830" w:rsidRPr="007212EC" w:rsidRDefault="005F4830" w:rsidP="00457BCB">
            <w:pPr>
              <w:jc w:val="center"/>
              <w:rPr>
                <w:color w:val="000000" w:themeColor="text1"/>
              </w:rPr>
            </w:pPr>
          </w:p>
        </w:tc>
        <w:tc>
          <w:tcPr>
            <w:tcW w:w="8593" w:type="dxa"/>
            <w:gridSpan w:val="3"/>
            <w:tcBorders>
              <w:top w:val="nil"/>
              <w:left w:val="nil"/>
              <w:bottom w:val="nil"/>
              <w:right w:val="nil"/>
            </w:tcBorders>
            <w:vAlign w:val="center"/>
          </w:tcPr>
          <w:p w14:paraId="09BEB2DD" w14:textId="4472205F" w:rsidR="005F4830" w:rsidRPr="00F963ED" w:rsidRDefault="002A54FA" w:rsidP="00F963ED">
            <w:pPr>
              <w:pStyle w:val="PhotoCaption"/>
            </w:pPr>
            <w:sdt>
              <w:sdtPr>
                <w:id w:val="1487197941"/>
                <w:placeholder>
                  <w:docPart w:val="0069F42B8520413FB6FC7A310910E524"/>
                </w:placeholder>
              </w:sdtPr>
              <w:sdtEndPr/>
              <w:sdtContent>
                <w:r w:rsidR="00745AA0">
                  <w:t>Boris Johnson makinng a tough decsion.</w:t>
                </w:r>
              </w:sdtContent>
            </w:sdt>
            <w:r w:rsidR="005F4830" w:rsidRPr="00F963ED">
              <w:t xml:space="preserve"> </w:t>
            </w:r>
          </w:p>
        </w:tc>
      </w:tr>
      <w:tr w:rsidR="005F4830" w:rsidRPr="007212EC" w14:paraId="77B992BE" w14:textId="77777777" w:rsidTr="000821C8">
        <w:trPr>
          <w:trHeight w:val="1709"/>
        </w:trPr>
        <w:tc>
          <w:tcPr>
            <w:tcW w:w="4174" w:type="dxa"/>
            <w:gridSpan w:val="2"/>
            <w:vMerge/>
            <w:tcBorders>
              <w:top w:val="nil"/>
              <w:left w:val="nil"/>
              <w:bottom w:val="nil"/>
              <w:right w:val="nil"/>
            </w:tcBorders>
          </w:tcPr>
          <w:p w14:paraId="082C202B" w14:textId="77777777" w:rsidR="005F4830" w:rsidRPr="007212EC" w:rsidRDefault="005F4830" w:rsidP="005F4830">
            <w:pPr>
              <w:pStyle w:val="PhotoCaption"/>
              <w:rPr>
                <w:color w:val="000000" w:themeColor="text1"/>
              </w:rPr>
            </w:pPr>
          </w:p>
        </w:tc>
        <w:tc>
          <w:tcPr>
            <w:tcW w:w="236" w:type="dxa"/>
            <w:vMerge/>
            <w:tcBorders>
              <w:left w:val="nil"/>
              <w:right w:val="nil"/>
            </w:tcBorders>
            <w:vAlign w:val="center"/>
          </w:tcPr>
          <w:p w14:paraId="1FDAC2B4" w14:textId="77777777" w:rsidR="005F4830" w:rsidRPr="007212EC" w:rsidRDefault="005F4830" w:rsidP="00457BCB">
            <w:pPr>
              <w:jc w:val="center"/>
              <w:rPr>
                <w:color w:val="000000" w:themeColor="text1"/>
              </w:rPr>
            </w:pPr>
          </w:p>
        </w:tc>
        <w:tc>
          <w:tcPr>
            <w:tcW w:w="8593" w:type="dxa"/>
            <w:gridSpan w:val="3"/>
            <w:tcBorders>
              <w:top w:val="nil"/>
              <w:left w:val="nil"/>
              <w:bottom w:val="nil"/>
              <w:right w:val="nil"/>
            </w:tcBorders>
            <w:vAlign w:val="center"/>
          </w:tcPr>
          <w:p w14:paraId="266C25E5" w14:textId="77777777" w:rsidR="005F4830" w:rsidRDefault="005F4830" w:rsidP="005F4830">
            <w:pPr>
              <w:pStyle w:val="NoSpacing"/>
            </w:pPr>
          </w:p>
          <w:p w14:paraId="1DF68601" w14:textId="5A6FC13D" w:rsidR="005F4830" w:rsidRDefault="00242AB7" w:rsidP="00727546">
            <w:pPr>
              <w:pStyle w:val="LargeAuthorName"/>
            </w:pPr>
            <w:r>
              <w:t>E W</w:t>
            </w:r>
          </w:p>
          <w:p w14:paraId="157F969A" w14:textId="77777777" w:rsidR="005F4830" w:rsidRPr="005F2B1B" w:rsidRDefault="005F4830" w:rsidP="00727546">
            <w:pPr>
              <w:pStyle w:val="NoSpacing"/>
            </w:pPr>
          </w:p>
          <w:p w14:paraId="2EDD309B" w14:textId="70455BED" w:rsidR="00CF3DCA" w:rsidRDefault="00D259B7" w:rsidP="009D5E5F">
            <w:pPr>
              <w:pStyle w:val="SmallArticleSubtitle"/>
              <w:rPr>
                <w:sz w:val="20"/>
                <w:szCs w:val="14"/>
              </w:rPr>
            </w:pPr>
            <w:r>
              <w:t xml:space="preserve">  </w:t>
            </w:r>
            <w:r>
              <w:rPr>
                <w:sz w:val="20"/>
                <w:szCs w:val="14"/>
              </w:rPr>
              <w:t>The decision of lockdown was</w:t>
            </w:r>
            <w:r w:rsidR="00CF3DCA">
              <w:rPr>
                <w:sz w:val="20"/>
                <w:szCs w:val="14"/>
              </w:rPr>
              <w:t xml:space="preserve"> made </w:t>
            </w:r>
            <w:r>
              <w:rPr>
                <w:sz w:val="20"/>
                <w:szCs w:val="14"/>
              </w:rPr>
              <w:t>because many people were not foll</w:t>
            </w:r>
            <w:r w:rsidR="00CF3DCA">
              <w:rPr>
                <w:sz w:val="20"/>
                <w:szCs w:val="14"/>
              </w:rPr>
              <w:t xml:space="preserve">owing </w:t>
            </w:r>
            <w:r>
              <w:rPr>
                <w:sz w:val="20"/>
                <w:szCs w:val="14"/>
              </w:rPr>
              <w:t>Government guidelines. The new strain of</w:t>
            </w:r>
            <w:r w:rsidR="00CF3DCA">
              <w:rPr>
                <w:sz w:val="20"/>
                <w:szCs w:val="14"/>
              </w:rPr>
              <w:t xml:space="preserve"> </w:t>
            </w:r>
            <w:r>
              <w:rPr>
                <w:sz w:val="20"/>
                <w:szCs w:val="14"/>
              </w:rPr>
              <w:t>CO</w:t>
            </w:r>
            <w:r w:rsidR="00CF3DCA">
              <w:rPr>
                <w:sz w:val="20"/>
                <w:szCs w:val="14"/>
              </w:rPr>
              <w:t>v</w:t>
            </w:r>
            <w:r>
              <w:rPr>
                <w:sz w:val="20"/>
                <w:szCs w:val="14"/>
              </w:rPr>
              <w:t xml:space="preserve">ID-19 is 50-70 % more </w:t>
            </w:r>
            <w:r w:rsidR="00CF3DCA">
              <w:rPr>
                <w:sz w:val="20"/>
                <w:szCs w:val="14"/>
              </w:rPr>
              <w:t>transmissible. On</w:t>
            </w:r>
            <w:r>
              <w:rPr>
                <w:sz w:val="20"/>
                <w:szCs w:val="14"/>
              </w:rPr>
              <w:t xml:space="preserve"> January 4</w:t>
            </w:r>
            <w:r w:rsidRPr="00D259B7">
              <w:rPr>
                <w:sz w:val="20"/>
                <w:szCs w:val="14"/>
                <w:vertAlign w:val="superscript"/>
              </w:rPr>
              <w:t>th</w:t>
            </w:r>
            <w:r>
              <w:rPr>
                <w:sz w:val="20"/>
                <w:szCs w:val="14"/>
              </w:rPr>
              <w:t xml:space="preserve"> there were 26,626 COVID</w:t>
            </w:r>
            <w:r w:rsidR="00CF3DCA">
              <w:rPr>
                <w:sz w:val="20"/>
                <w:szCs w:val="14"/>
              </w:rPr>
              <w:t xml:space="preserve"> </w:t>
            </w:r>
            <w:r>
              <w:rPr>
                <w:sz w:val="20"/>
                <w:szCs w:val="14"/>
              </w:rPr>
              <w:t xml:space="preserve">Patients in hospital. </w:t>
            </w:r>
            <w:r w:rsidR="00CF3DCA">
              <w:rPr>
                <w:sz w:val="20"/>
                <w:szCs w:val="14"/>
              </w:rPr>
              <w:t>The Doctor stated that if something is not done the NHS will start to Get overwhelmed.</w:t>
            </w:r>
          </w:p>
          <w:p w14:paraId="7888D4DB" w14:textId="345AC02F" w:rsidR="00CF3DCA" w:rsidRDefault="00CF3DCA" w:rsidP="009D5E5F">
            <w:pPr>
              <w:pStyle w:val="SmallArticleSubtitle"/>
              <w:rPr>
                <w:sz w:val="20"/>
                <w:szCs w:val="14"/>
              </w:rPr>
            </w:pPr>
          </w:p>
          <w:p w14:paraId="188B90D6" w14:textId="651EACD5" w:rsidR="00CF3DCA" w:rsidRDefault="00CF3DCA" w:rsidP="00CF3DCA">
            <w:pPr>
              <w:pStyle w:val="SmallArticleSubtitle"/>
              <w:jc w:val="center"/>
              <w:rPr>
                <w:sz w:val="20"/>
                <w:szCs w:val="14"/>
              </w:rPr>
            </w:pPr>
            <w:r>
              <w:rPr>
                <w:sz w:val="20"/>
                <w:szCs w:val="14"/>
              </w:rPr>
              <w:t>Britain have officially started the mass roll out system</w:t>
            </w:r>
          </w:p>
          <w:p w14:paraId="64D9628F" w14:textId="46DDCA5F" w:rsidR="00CF3DCA" w:rsidRDefault="00CF3DCA" w:rsidP="00CF3DCA">
            <w:pPr>
              <w:pStyle w:val="SmallArticleSubtitle"/>
              <w:jc w:val="center"/>
              <w:rPr>
                <w:sz w:val="20"/>
                <w:szCs w:val="14"/>
              </w:rPr>
            </w:pPr>
            <w:r>
              <w:rPr>
                <w:sz w:val="20"/>
                <w:szCs w:val="14"/>
              </w:rPr>
              <w:t>And have three approved vaccines. We asked</w:t>
            </w:r>
            <w:r w:rsidR="00745AA0">
              <w:rPr>
                <w:sz w:val="20"/>
                <w:szCs w:val="14"/>
              </w:rPr>
              <w:t xml:space="preserve"> Laura one</w:t>
            </w:r>
            <w:r>
              <w:rPr>
                <w:sz w:val="20"/>
                <w:szCs w:val="14"/>
              </w:rPr>
              <w:t xml:space="preserve"> off the</w:t>
            </w:r>
            <w:r w:rsidR="00745AA0">
              <w:rPr>
                <w:sz w:val="20"/>
                <w:szCs w:val="14"/>
              </w:rPr>
              <w:t xml:space="preserve"> </w:t>
            </w:r>
          </w:p>
          <w:p w14:paraId="457E69FE" w14:textId="543D9A08" w:rsidR="00745AA0" w:rsidRDefault="00745AA0" w:rsidP="00745AA0">
            <w:pPr>
              <w:pStyle w:val="SmallArticleSubtitle"/>
              <w:jc w:val="center"/>
              <w:rPr>
                <w:sz w:val="20"/>
                <w:szCs w:val="14"/>
              </w:rPr>
            </w:pPr>
            <w:r>
              <w:rPr>
                <w:sz w:val="20"/>
                <w:szCs w:val="14"/>
              </w:rPr>
              <w:t xml:space="preserve">People walking by how they felt about the vaccines being </w:t>
            </w:r>
          </w:p>
          <w:p w14:paraId="15771A1B" w14:textId="660B3EB1" w:rsidR="00745AA0" w:rsidRDefault="00745AA0" w:rsidP="00745AA0">
            <w:pPr>
              <w:pStyle w:val="SmallArticleSubtitle"/>
              <w:jc w:val="center"/>
              <w:rPr>
                <w:sz w:val="20"/>
                <w:szCs w:val="14"/>
              </w:rPr>
            </w:pPr>
            <w:r>
              <w:rPr>
                <w:sz w:val="20"/>
                <w:szCs w:val="14"/>
              </w:rPr>
              <w:t xml:space="preserve">Given out to people and SHE STATED “I’m very pleased that </w:t>
            </w:r>
          </w:p>
          <w:p w14:paraId="2C116CF6" w14:textId="60619B3C" w:rsidR="00745AA0" w:rsidRDefault="00745AA0" w:rsidP="00745AA0">
            <w:pPr>
              <w:pStyle w:val="SmallArticleSubtitle"/>
              <w:jc w:val="center"/>
              <w:rPr>
                <w:sz w:val="20"/>
                <w:szCs w:val="14"/>
              </w:rPr>
            </w:pPr>
            <w:r>
              <w:rPr>
                <w:sz w:val="20"/>
                <w:szCs w:val="14"/>
              </w:rPr>
              <w:t xml:space="preserve">We have vaccines in the country because they will help slow </w:t>
            </w:r>
          </w:p>
          <w:p w14:paraId="1B8D3014" w14:textId="6A066D0C" w:rsidR="00745AA0" w:rsidRDefault="00745AA0" w:rsidP="00745AA0">
            <w:pPr>
              <w:pStyle w:val="SmallArticleSubtitle"/>
              <w:jc w:val="center"/>
              <w:rPr>
                <w:sz w:val="20"/>
                <w:szCs w:val="14"/>
              </w:rPr>
            </w:pPr>
            <w:r>
              <w:rPr>
                <w:sz w:val="20"/>
                <w:szCs w:val="14"/>
              </w:rPr>
              <w:t>Down the pace of COVID19 cases and will make sure it does not spread.</w:t>
            </w:r>
          </w:p>
          <w:p w14:paraId="6B8EA0D8" w14:textId="37A92D8D" w:rsidR="00CF3DCA" w:rsidRDefault="00CF3DCA" w:rsidP="00CF3DCA">
            <w:pPr>
              <w:pStyle w:val="SmallArticleSubtitle"/>
              <w:jc w:val="center"/>
              <w:rPr>
                <w:sz w:val="20"/>
                <w:szCs w:val="14"/>
              </w:rPr>
            </w:pPr>
          </w:p>
          <w:p w14:paraId="50C4CB49" w14:textId="28B77D39" w:rsidR="00CF3DCA" w:rsidRDefault="00CF3DCA" w:rsidP="009D5E5F">
            <w:pPr>
              <w:pStyle w:val="SmallArticleSubtitle"/>
              <w:rPr>
                <w:sz w:val="20"/>
                <w:szCs w:val="14"/>
              </w:rPr>
            </w:pPr>
          </w:p>
          <w:p w14:paraId="224BB50C" w14:textId="4D6D4FD2" w:rsidR="00CF3DCA" w:rsidRDefault="00CF3DCA" w:rsidP="009D5E5F">
            <w:pPr>
              <w:pStyle w:val="SmallArticleSubtitle"/>
              <w:rPr>
                <w:sz w:val="20"/>
                <w:szCs w:val="14"/>
              </w:rPr>
            </w:pPr>
          </w:p>
          <w:p w14:paraId="759C098C" w14:textId="77777777" w:rsidR="00CF3DCA" w:rsidRDefault="00CF3DCA" w:rsidP="009D5E5F">
            <w:pPr>
              <w:pStyle w:val="SmallArticleSubtitle"/>
              <w:rPr>
                <w:sz w:val="20"/>
                <w:szCs w:val="14"/>
              </w:rPr>
            </w:pPr>
          </w:p>
          <w:p w14:paraId="50EB2573" w14:textId="77777777" w:rsidR="00D259B7" w:rsidRDefault="00D259B7" w:rsidP="009D5E5F">
            <w:pPr>
              <w:pStyle w:val="SmallArticleSubtitle"/>
              <w:rPr>
                <w:sz w:val="20"/>
                <w:szCs w:val="14"/>
              </w:rPr>
            </w:pPr>
          </w:p>
          <w:p w14:paraId="46D86C25" w14:textId="6438AF91" w:rsidR="00D259B7" w:rsidRPr="00D259B7" w:rsidRDefault="00D259B7" w:rsidP="009D5E5F">
            <w:pPr>
              <w:pStyle w:val="SmallArticleSubtitle"/>
              <w:rPr>
                <w:sz w:val="20"/>
                <w:szCs w:val="14"/>
              </w:rPr>
            </w:pPr>
          </w:p>
        </w:tc>
      </w:tr>
      <w:tr w:rsidR="00D259B7" w:rsidRPr="007212EC" w14:paraId="554DF7C3" w14:textId="77777777" w:rsidTr="000821C8">
        <w:trPr>
          <w:gridAfter w:val="3"/>
          <w:wAfter w:w="8593" w:type="dxa"/>
          <w:trHeight w:val="205"/>
        </w:trPr>
        <w:tc>
          <w:tcPr>
            <w:tcW w:w="4174" w:type="dxa"/>
            <w:gridSpan w:val="2"/>
            <w:vMerge/>
            <w:tcBorders>
              <w:top w:val="nil"/>
              <w:left w:val="nil"/>
              <w:bottom w:val="nil"/>
              <w:right w:val="nil"/>
            </w:tcBorders>
          </w:tcPr>
          <w:p w14:paraId="253F71EB" w14:textId="77777777" w:rsidR="00D259B7" w:rsidRPr="007212EC" w:rsidRDefault="00D259B7" w:rsidP="005F4830">
            <w:pPr>
              <w:pStyle w:val="PhotoCaption"/>
              <w:rPr>
                <w:color w:val="000000" w:themeColor="text1"/>
              </w:rPr>
            </w:pPr>
          </w:p>
        </w:tc>
        <w:tc>
          <w:tcPr>
            <w:tcW w:w="236" w:type="dxa"/>
            <w:vMerge/>
            <w:tcBorders>
              <w:left w:val="nil"/>
              <w:bottom w:val="nil"/>
              <w:right w:val="nil"/>
            </w:tcBorders>
            <w:vAlign w:val="center"/>
          </w:tcPr>
          <w:p w14:paraId="0E02179F" w14:textId="77777777" w:rsidR="00D259B7" w:rsidRPr="007212EC" w:rsidRDefault="00D259B7" w:rsidP="00457BCB">
            <w:pPr>
              <w:jc w:val="center"/>
              <w:rPr>
                <w:color w:val="000000" w:themeColor="text1"/>
              </w:rPr>
            </w:pPr>
          </w:p>
        </w:tc>
      </w:tr>
      <w:tr w:rsidR="00D259B7" w:rsidRPr="007212EC" w14:paraId="5BB8D38B" w14:textId="77777777" w:rsidTr="000821C8">
        <w:trPr>
          <w:gridAfter w:val="3"/>
          <w:wAfter w:w="8593" w:type="dxa"/>
          <w:trHeight w:val="1629"/>
        </w:trPr>
        <w:tc>
          <w:tcPr>
            <w:tcW w:w="4174" w:type="dxa"/>
            <w:gridSpan w:val="2"/>
            <w:tcBorders>
              <w:top w:val="nil"/>
              <w:left w:val="nil"/>
              <w:bottom w:val="nil"/>
              <w:right w:val="nil"/>
            </w:tcBorders>
          </w:tcPr>
          <w:p w14:paraId="2B26E941" w14:textId="1D485555" w:rsidR="00D259B7" w:rsidRPr="007212EC" w:rsidRDefault="00D259B7" w:rsidP="00D259B7">
            <w:pPr>
              <w:pStyle w:val="PhotoCaption"/>
              <w:jc w:val="center"/>
              <w:rPr>
                <w:color w:val="000000" w:themeColor="text1"/>
              </w:rPr>
            </w:pPr>
          </w:p>
        </w:tc>
        <w:tc>
          <w:tcPr>
            <w:tcW w:w="236" w:type="dxa"/>
            <w:vMerge w:val="restart"/>
            <w:tcBorders>
              <w:top w:val="nil"/>
              <w:left w:val="nil"/>
              <w:bottom w:val="nil"/>
              <w:right w:val="nil"/>
            </w:tcBorders>
            <w:vAlign w:val="center"/>
          </w:tcPr>
          <w:p w14:paraId="0ECF2E4B" w14:textId="77777777" w:rsidR="00D259B7" w:rsidRPr="007212EC" w:rsidRDefault="00D259B7" w:rsidP="00457BCB">
            <w:pPr>
              <w:jc w:val="center"/>
              <w:rPr>
                <w:color w:val="000000" w:themeColor="text1"/>
              </w:rPr>
            </w:pPr>
          </w:p>
        </w:tc>
      </w:tr>
      <w:tr w:rsidR="00D259B7" w:rsidRPr="007212EC" w14:paraId="2D2001AA" w14:textId="77777777" w:rsidTr="000821C8">
        <w:trPr>
          <w:gridAfter w:val="3"/>
          <w:wAfter w:w="8593" w:type="dxa"/>
          <w:trHeight w:val="1008"/>
        </w:trPr>
        <w:tc>
          <w:tcPr>
            <w:tcW w:w="4174" w:type="dxa"/>
            <w:gridSpan w:val="2"/>
            <w:tcBorders>
              <w:top w:val="nil"/>
              <w:left w:val="nil"/>
              <w:bottom w:val="nil"/>
              <w:right w:val="nil"/>
            </w:tcBorders>
          </w:tcPr>
          <w:p w14:paraId="5C9854A9" w14:textId="2B06B982" w:rsidR="00D259B7" w:rsidRPr="007212EC" w:rsidRDefault="002A54FA" w:rsidP="005F4830">
            <w:pPr>
              <w:pStyle w:val="PhotoCaption"/>
              <w:rPr>
                <w:color w:val="000000" w:themeColor="text1"/>
              </w:rPr>
            </w:pPr>
            <w:sdt>
              <w:sdtPr>
                <w:rPr>
                  <w:color w:val="000000" w:themeColor="text1"/>
                </w:rPr>
                <w:id w:val="-1173942399"/>
                <w:placeholder>
                  <w:docPart w:val="1BA19682772045F38B1F38BFABA51270"/>
                </w:placeholder>
              </w:sdtPr>
              <w:sdtEndPr/>
              <w:sdtContent/>
            </w:sdt>
          </w:p>
        </w:tc>
        <w:tc>
          <w:tcPr>
            <w:tcW w:w="236" w:type="dxa"/>
            <w:vMerge/>
            <w:tcBorders>
              <w:top w:val="nil"/>
              <w:left w:val="nil"/>
              <w:bottom w:val="nil"/>
              <w:right w:val="nil"/>
            </w:tcBorders>
            <w:vAlign w:val="center"/>
          </w:tcPr>
          <w:p w14:paraId="5AF4B714" w14:textId="77777777" w:rsidR="00D259B7" w:rsidRPr="007212EC" w:rsidRDefault="00D259B7" w:rsidP="00EF0035">
            <w:pPr>
              <w:jc w:val="center"/>
              <w:rPr>
                <w:color w:val="000000" w:themeColor="text1"/>
              </w:rPr>
            </w:pPr>
          </w:p>
        </w:tc>
      </w:tr>
    </w:tbl>
    <w:p w14:paraId="2A83F861" w14:textId="77777777" w:rsidR="00664133" w:rsidRPr="007212EC" w:rsidRDefault="00664133">
      <w:pPr>
        <w:rPr>
          <w:color w:val="000000" w:themeColor="text1"/>
        </w:rPr>
      </w:pPr>
    </w:p>
    <w:sectPr w:rsidR="00664133" w:rsidRPr="007212EC" w:rsidSect="00C11F17">
      <w:pgSz w:w="15840" w:h="24480" w:code="3"/>
      <w:pgMar w:top="1440" w:right="1440" w:bottom="0" w:left="1440" w:header="720"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14C97C" w14:textId="77777777" w:rsidR="002A54FA" w:rsidRDefault="002A54FA" w:rsidP="00554336">
      <w:pPr>
        <w:spacing w:after="0"/>
      </w:pPr>
      <w:r>
        <w:separator/>
      </w:r>
    </w:p>
  </w:endnote>
  <w:endnote w:type="continuationSeparator" w:id="0">
    <w:p w14:paraId="61DFF582" w14:textId="77777777" w:rsidR="002A54FA" w:rsidRDefault="002A54FA" w:rsidP="005543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kerville Old Face">
    <w:panose1 w:val="020206020805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20002A87" w:usb1="00000000" w:usb2="00000000" w:usb3="00000000" w:csb0="000001FF" w:csb1="00000000"/>
  </w:font>
  <w:font w:name="Georgia Pro Black">
    <w:altName w:val="Times New Roman"/>
    <w:charset w:val="00"/>
    <w:family w:val="roman"/>
    <w:pitch w:val="variable"/>
    <w:sig w:usb0="00000001" w:usb1="00000043"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82E4D1" w14:textId="77777777" w:rsidR="002A54FA" w:rsidRDefault="002A54FA" w:rsidP="00554336">
      <w:pPr>
        <w:spacing w:after="0"/>
      </w:pPr>
      <w:r>
        <w:separator/>
      </w:r>
    </w:p>
  </w:footnote>
  <w:footnote w:type="continuationSeparator" w:id="0">
    <w:p w14:paraId="5C2ECBA7" w14:textId="77777777" w:rsidR="002A54FA" w:rsidRDefault="002A54FA" w:rsidP="0055433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497"/>
    <w:rsid w:val="000064BF"/>
    <w:rsid w:val="000139C1"/>
    <w:rsid w:val="00015939"/>
    <w:rsid w:val="0001620C"/>
    <w:rsid w:val="00052781"/>
    <w:rsid w:val="00061A8E"/>
    <w:rsid w:val="000762A0"/>
    <w:rsid w:val="000821C8"/>
    <w:rsid w:val="0008417E"/>
    <w:rsid w:val="00086C23"/>
    <w:rsid w:val="00093F55"/>
    <w:rsid w:val="000970C8"/>
    <w:rsid w:val="000B08D7"/>
    <w:rsid w:val="000B7E70"/>
    <w:rsid w:val="000C05B8"/>
    <w:rsid w:val="000C4253"/>
    <w:rsid w:val="000C492C"/>
    <w:rsid w:val="000C63FC"/>
    <w:rsid w:val="000D1612"/>
    <w:rsid w:val="000E1912"/>
    <w:rsid w:val="000E3A15"/>
    <w:rsid w:val="000E410F"/>
    <w:rsid w:val="000E47DF"/>
    <w:rsid w:val="000E707E"/>
    <w:rsid w:val="000F13BE"/>
    <w:rsid w:val="000F3105"/>
    <w:rsid w:val="0010319C"/>
    <w:rsid w:val="001119CD"/>
    <w:rsid w:val="00120383"/>
    <w:rsid w:val="00132CE5"/>
    <w:rsid w:val="00133D55"/>
    <w:rsid w:val="001432CC"/>
    <w:rsid w:val="001472EB"/>
    <w:rsid w:val="0015557C"/>
    <w:rsid w:val="00155BB5"/>
    <w:rsid w:val="001627B3"/>
    <w:rsid w:val="0017372B"/>
    <w:rsid w:val="00173FCF"/>
    <w:rsid w:val="00174B98"/>
    <w:rsid w:val="00175772"/>
    <w:rsid w:val="00176177"/>
    <w:rsid w:val="00196657"/>
    <w:rsid w:val="001A1751"/>
    <w:rsid w:val="001A5497"/>
    <w:rsid w:val="001A5A0A"/>
    <w:rsid w:val="001A5C71"/>
    <w:rsid w:val="001C50D0"/>
    <w:rsid w:val="001D517B"/>
    <w:rsid w:val="001D7797"/>
    <w:rsid w:val="001E28C1"/>
    <w:rsid w:val="001F5567"/>
    <w:rsid w:val="001F62F5"/>
    <w:rsid w:val="001F657F"/>
    <w:rsid w:val="0020424D"/>
    <w:rsid w:val="002107A1"/>
    <w:rsid w:val="0021691D"/>
    <w:rsid w:val="00216B9C"/>
    <w:rsid w:val="00230183"/>
    <w:rsid w:val="00237F02"/>
    <w:rsid w:val="00242AB7"/>
    <w:rsid w:val="002746CA"/>
    <w:rsid w:val="00275735"/>
    <w:rsid w:val="002768F0"/>
    <w:rsid w:val="0028351F"/>
    <w:rsid w:val="00284C66"/>
    <w:rsid w:val="002942F9"/>
    <w:rsid w:val="002952C6"/>
    <w:rsid w:val="00296A3E"/>
    <w:rsid w:val="002A54FA"/>
    <w:rsid w:val="002A6AF8"/>
    <w:rsid w:val="002A76D9"/>
    <w:rsid w:val="002B1B93"/>
    <w:rsid w:val="002C46CD"/>
    <w:rsid w:val="002C4E97"/>
    <w:rsid w:val="002C712F"/>
    <w:rsid w:val="002E400F"/>
    <w:rsid w:val="00305529"/>
    <w:rsid w:val="00315FD9"/>
    <w:rsid w:val="0031609F"/>
    <w:rsid w:val="00323F8B"/>
    <w:rsid w:val="0032737D"/>
    <w:rsid w:val="00327B96"/>
    <w:rsid w:val="00327F09"/>
    <w:rsid w:val="00331FF6"/>
    <w:rsid w:val="00333A87"/>
    <w:rsid w:val="00353DCE"/>
    <w:rsid w:val="00362C30"/>
    <w:rsid w:val="00362F69"/>
    <w:rsid w:val="00387D7F"/>
    <w:rsid w:val="003A2F2B"/>
    <w:rsid w:val="003B3B75"/>
    <w:rsid w:val="003C118D"/>
    <w:rsid w:val="003C148F"/>
    <w:rsid w:val="003C252E"/>
    <w:rsid w:val="003C4ACB"/>
    <w:rsid w:val="003C55A4"/>
    <w:rsid w:val="003E0014"/>
    <w:rsid w:val="003E07AA"/>
    <w:rsid w:val="003E759E"/>
    <w:rsid w:val="003F4C0F"/>
    <w:rsid w:val="003F544A"/>
    <w:rsid w:val="00415A82"/>
    <w:rsid w:val="00425439"/>
    <w:rsid w:val="0043647B"/>
    <w:rsid w:val="004569B8"/>
    <w:rsid w:val="00460859"/>
    <w:rsid w:val="004831AD"/>
    <w:rsid w:val="004B4571"/>
    <w:rsid w:val="004C3DF2"/>
    <w:rsid w:val="004D1721"/>
    <w:rsid w:val="004D1817"/>
    <w:rsid w:val="004D33E8"/>
    <w:rsid w:val="004D4C02"/>
    <w:rsid w:val="004E63BA"/>
    <w:rsid w:val="004F281F"/>
    <w:rsid w:val="004F74DD"/>
    <w:rsid w:val="00502068"/>
    <w:rsid w:val="005056FC"/>
    <w:rsid w:val="00507968"/>
    <w:rsid w:val="00527FE0"/>
    <w:rsid w:val="0053589F"/>
    <w:rsid w:val="0054348D"/>
    <w:rsid w:val="00543C35"/>
    <w:rsid w:val="00554336"/>
    <w:rsid w:val="00566C26"/>
    <w:rsid w:val="005672DF"/>
    <w:rsid w:val="005706B7"/>
    <w:rsid w:val="00575C13"/>
    <w:rsid w:val="00590DC3"/>
    <w:rsid w:val="005956D6"/>
    <w:rsid w:val="005A1800"/>
    <w:rsid w:val="005A78B4"/>
    <w:rsid w:val="005B3643"/>
    <w:rsid w:val="005B7C41"/>
    <w:rsid w:val="005C502F"/>
    <w:rsid w:val="005E1B08"/>
    <w:rsid w:val="005E2DC0"/>
    <w:rsid w:val="005F2B1B"/>
    <w:rsid w:val="005F415C"/>
    <w:rsid w:val="005F4830"/>
    <w:rsid w:val="00622D79"/>
    <w:rsid w:val="00624F21"/>
    <w:rsid w:val="00630CF2"/>
    <w:rsid w:val="006608C8"/>
    <w:rsid w:val="00664133"/>
    <w:rsid w:val="00667FF3"/>
    <w:rsid w:val="006926DA"/>
    <w:rsid w:val="00692D2D"/>
    <w:rsid w:val="006931FE"/>
    <w:rsid w:val="006B52E6"/>
    <w:rsid w:val="006C0B7A"/>
    <w:rsid w:val="006E2F9B"/>
    <w:rsid w:val="006E7170"/>
    <w:rsid w:val="006F2F91"/>
    <w:rsid w:val="0070526E"/>
    <w:rsid w:val="007123AA"/>
    <w:rsid w:val="007204C9"/>
    <w:rsid w:val="007212EC"/>
    <w:rsid w:val="00725CB2"/>
    <w:rsid w:val="00727546"/>
    <w:rsid w:val="00733B3B"/>
    <w:rsid w:val="00743839"/>
    <w:rsid w:val="00745AA0"/>
    <w:rsid w:val="0074723D"/>
    <w:rsid w:val="0077279E"/>
    <w:rsid w:val="00773C51"/>
    <w:rsid w:val="00786A41"/>
    <w:rsid w:val="00794C1C"/>
    <w:rsid w:val="0079573D"/>
    <w:rsid w:val="00796FAE"/>
    <w:rsid w:val="007A4B37"/>
    <w:rsid w:val="007B05E8"/>
    <w:rsid w:val="007B223E"/>
    <w:rsid w:val="007B5DCC"/>
    <w:rsid w:val="007C06B7"/>
    <w:rsid w:val="007C10B3"/>
    <w:rsid w:val="007D6A71"/>
    <w:rsid w:val="007D6D74"/>
    <w:rsid w:val="007D6DBE"/>
    <w:rsid w:val="007E141B"/>
    <w:rsid w:val="007E1630"/>
    <w:rsid w:val="007E4FD5"/>
    <w:rsid w:val="007E628C"/>
    <w:rsid w:val="007E78A1"/>
    <w:rsid w:val="007F5D1C"/>
    <w:rsid w:val="007F6234"/>
    <w:rsid w:val="00800A0F"/>
    <w:rsid w:val="008016E2"/>
    <w:rsid w:val="00807716"/>
    <w:rsid w:val="00813EA3"/>
    <w:rsid w:val="00826103"/>
    <w:rsid w:val="00830DC5"/>
    <w:rsid w:val="0083111F"/>
    <w:rsid w:val="00850158"/>
    <w:rsid w:val="008571EB"/>
    <w:rsid w:val="00863E1E"/>
    <w:rsid w:val="00864FBB"/>
    <w:rsid w:val="00865F74"/>
    <w:rsid w:val="0089013B"/>
    <w:rsid w:val="008A560A"/>
    <w:rsid w:val="008A645C"/>
    <w:rsid w:val="008A790D"/>
    <w:rsid w:val="008B310F"/>
    <w:rsid w:val="008B64A3"/>
    <w:rsid w:val="008C055B"/>
    <w:rsid w:val="008C0AD6"/>
    <w:rsid w:val="008C2C11"/>
    <w:rsid w:val="008D4A3C"/>
    <w:rsid w:val="008D6766"/>
    <w:rsid w:val="008D757B"/>
    <w:rsid w:val="008E0A2E"/>
    <w:rsid w:val="008F75D6"/>
    <w:rsid w:val="009010EB"/>
    <w:rsid w:val="009047BC"/>
    <w:rsid w:val="009151EB"/>
    <w:rsid w:val="0091599E"/>
    <w:rsid w:val="00915F67"/>
    <w:rsid w:val="00940DDA"/>
    <w:rsid w:val="009431A9"/>
    <w:rsid w:val="00953B20"/>
    <w:rsid w:val="00957478"/>
    <w:rsid w:val="009768A3"/>
    <w:rsid w:val="009912BE"/>
    <w:rsid w:val="00994C68"/>
    <w:rsid w:val="009A033F"/>
    <w:rsid w:val="009A03FD"/>
    <w:rsid w:val="009A268A"/>
    <w:rsid w:val="009A2876"/>
    <w:rsid w:val="009A7638"/>
    <w:rsid w:val="009B2E43"/>
    <w:rsid w:val="009B66A2"/>
    <w:rsid w:val="009B7D83"/>
    <w:rsid w:val="009C6DEC"/>
    <w:rsid w:val="009D34FD"/>
    <w:rsid w:val="009D3B7C"/>
    <w:rsid w:val="009D5E5F"/>
    <w:rsid w:val="009E409B"/>
    <w:rsid w:val="009F0EB8"/>
    <w:rsid w:val="009F4A41"/>
    <w:rsid w:val="00A0465D"/>
    <w:rsid w:val="00A0596F"/>
    <w:rsid w:val="00A1EDDC"/>
    <w:rsid w:val="00A36549"/>
    <w:rsid w:val="00A46549"/>
    <w:rsid w:val="00A491B1"/>
    <w:rsid w:val="00A61945"/>
    <w:rsid w:val="00A70242"/>
    <w:rsid w:val="00A74923"/>
    <w:rsid w:val="00A7758D"/>
    <w:rsid w:val="00A85400"/>
    <w:rsid w:val="00AA5FE5"/>
    <w:rsid w:val="00AB2AA3"/>
    <w:rsid w:val="00AC117E"/>
    <w:rsid w:val="00AE4980"/>
    <w:rsid w:val="00AF2EDF"/>
    <w:rsid w:val="00AF553C"/>
    <w:rsid w:val="00AF6DF5"/>
    <w:rsid w:val="00B07394"/>
    <w:rsid w:val="00B1023C"/>
    <w:rsid w:val="00B22F0C"/>
    <w:rsid w:val="00B35BC7"/>
    <w:rsid w:val="00B4611F"/>
    <w:rsid w:val="00B523EA"/>
    <w:rsid w:val="00B53541"/>
    <w:rsid w:val="00B53FB6"/>
    <w:rsid w:val="00B767C0"/>
    <w:rsid w:val="00B93C89"/>
    <w:rsid w:val="00BA1EAC"/>
    <w:rsid w:val="00BA563E"/>
    <w:rsid w:val="00BC1947"/>
    <w:rsid w:val="00BC6155"/>
    <w:rsid w:val="00BC64EC"/>
    <w:rsid w:val="00BD5C4E"/>
    <w:rsid w:val="00BD7BDE"/>
    <w:rsid w:val="00BE07C1"/>
    <w:rsid w:val="00BE1E30"/>
    <w:rsid w:val="00BF5EB9"/>
    <w:rsid w:val="00C0323D"/>
    <w:rsid w:val="00C07E8F"/>
    <w:rsid w:val="00C11F17"/>
    <w:rsid w:val="00C241E1"/>
    <w:rsid w:val="00C30B77"/>
    <w:rsid w:val="00C57F22"/>
    <w:rsid w:val="00C6249E"/>
    <w:rsid w:val="00C67ED5"/>
    <w:rsid w:val="00C71E9D"/>
    <w:rsid w:val="00C76D20"/>
    <w:rsid w:val="00C801BA"/>
    <w:rsid w:val="00C8086C"/>
    <w:rsid w:val="00C80916"/>
    <w:rsid w:val="00C85B4A"/>
    <w:rsid w:val="00C90E99"/>
    <w:rsid w:val="00C90FFE"/>
    <w:rsid w:val="00C94726"/>
    <w:rsid w:val="00C95CCD"/>
    <w:rsid w:val="00CB0CB1"/>
    <w:rsid w:val="00CB19CE"/>
    <w:rsid w:val="00CB4217"/>
    <w:rsid w:val="00CC3396"/>
    <w:rsid w:val="00CC37A7"/>
    <w:rsid w:val="00CD00E1"/>
    <w:rsid w:val="00CD4C47"/>
    <w:rsid w:val="00CE1F2C"/>
    <w:rsid w:val="00CE49B2"/>
    <w:rsid w:val="00CE524C"/>
    <w:rsid w:val="00CF21D9"/>
    <w:rsid w:val="00CF34CD"/>
    <w:rsid w:val="00CF3DCA"/>
    <w:rsid w:val="00CF5018"/>
    <w:rsid w:val="00D1612C"/>
    <w:rsid w:val="00D259B7"/>
    <w:rsid w:val="00D30B97"/>
    <w:rsid w:val="00D30D96"/>
    <w:rsid w:val="00D31FCD"/>
    <w:rsid w:val="00D36F3C"/>
    <w:rsid w:val="00D43240"/>
    <w:rsid w:val="00D46CDC"/>
    <w:rsid w:val="00D6304B"/>
    <w:rsid w:val="00D676B3"/>
    <w:rsid w:val="00D67E44"/>
    <w:rsid w:val="00D8682F"/>
    <w:rsid w:val="00D90C37"/>
    <w:rsid w:val="00D91CFB"/>
    <w:rsid w:val="00DC27FC"/>
    <w:rsid w:val="00DD7F4A"/>
    <w:rsid w:val="00DF0B54"/>
    <w:rsid w:val="00E014D5"/>
    <w:rsid w:val="00E01AA7"/>
    <w:rsid w:val="00E034A1"/>
    <w:rsid w:val="00E07F58"/>
    <w:rsid w:val="00E11A96"/>
    <w:rsid w:val="00E15328"/>
    <w:rsid w:val="00E41F5C"/>
    <w:rsid w:val="00E6010D"/>
    <w:rsid w:val="00E61BD8"/>
    <w:rsid w:val="00E64FC6"/>
    <w:rsid w:val="00E7662D"/>
    <w:rsid w:val="00E76771"/>
    <w:rsid w:val="00E97F89"/>
    <w:rsid w:val="00EA5F38"/>
    <w:rsid w:val="00EA7977"/>
    <w:rsid w:val="00EB7C0B"/>
    <w:rsid w:val="00ED3181"/>
    <w:rsid w:val="00ED7448"/>
    <w:rsid w:val="00EE7D8B"/>
    <w:rsid w:val="00EF0035"/>
    <w:rsid w:val="00EF1AFC"/>
    <w:rsid w:val="00F0187D"/>
    <w:rsid w:val="00F23030"/>
    <w:rsid w:val="00F25E08"/>
    <w:rsid w:val="00F31919"/>
    <w:rsid w:val="00F47AAC"/>
    <w:rsid w:val="00F52FB4"/>
    <w:rsid w:val="00F62B75"/>
    <w:rsid w:val="00F66772"/>
    <w:rsid w:val="00F70FE9"/>
    <w:rsid w:val="00F7629D"/>
    <w:rsid w:val="00F963ED"/>
    <w:rsid w:val="00FA79BF"/>
    <w:rsid w:val="00FB03B9"/>
    <w:rsid w:val="00FB0C16"/>
    <w:rsid w:val="00FC0993"/>
    <w:rsid w:val="00FE03A7"/>
    <w:rsid w:val="00FE1408"/>
    <w:rsid w:val="00FE2A70"/>
    <w:rsid w:val="00FE4EB4"/>
    <w:rsid w:val="00FE7547"/>
    <w:rsid w:val="00FE7833"/>
    <w:rsid w:val="00FE7ABD"/>
    <w:rsid w:val="00FF3F9D"/>
    <w:rsid w:val="00FF613B"/>
    <w:rsid w:val="5224718C"/>
    <w:rsid w:val="5B7DBDC4"/>
    <w:rsid w:val="670EF97C"/>
    <w:rsid w:val="6B610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51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uiPriority="39" w:unhideWhenUsed="0"/>
    <w:lsdException w:name="toc 4" w:uiPriority="39" w:unhideWhenUsed="0"/>
    <w:lsdException w:name="toc 5" w:uiPriority="39" w:unhideWhenUsed="0"/>
    <w:lsdException w:name="toc 6" w:uiPriority="39" w:unhideWhenUsed="0"/>
    <w:lsdException w:name="toc 7" w:uiPriority="39" w:unhideWhenUsed="0"/>
    <w:lsdException w:name="toc 8" w:uiPriority="39" w:unhideWhenUsed="0"/>
    <w:lsdException w:name="toc 9" w:uiPriority="39" w:unhideWhenUsed="0"/>
    <w:lsdException w:name="caption" w:uiPriority="35" w:qFormat="1"/>
    <w:lsdException w:name="page number" w:unhideWhenUsed="0"/>
    <w:lsdException w:name="toa heading" w:unhideWhenUsed="0"/>
    <w:lsdException w:name="Title" w:semiHidden="0" w:uiPriority="10" w:unhideWhenUsed="0" w:qFormat="1"/>
    <w:lsdException w:name="Default Paragraph Font" w:uiPriority="1"/>
    <w:lsdException w:name="Subtitle" w:semiHidden="0" w:uiPriority="11" w:unhideWhenUsed="0" w:qFormat="1"/>
    <w:lsdException w:name="Strong" w:uiPriority="22" w:unhideWhenUsed="0" w:qFormat="1"/>
    <w:lsdException w:name="Emphasis" w:uiPriority="2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10319C"/>
    <w:pPr>
      <w:spacing w:after="24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rsid w:val="009A2876"/>
    <w:pPr>
      <w:widowControl w:val="0"/>
      <w:pBdr>
        <w:bottom w:val="single" w:sz="8" w:space="6" w:color="808080" w:themeColor="background1" w:themeShade="80"/>
      </w:pBdr>
      <w:autoSpaceDE w:val="0"/>
      <w:autoSpaceDN w:val="0"/>
    </w:pPr>
    <w:rPr>
      <w:b/>
      <w:caps/>
      <w:szCs w:val="24"/>
    </w:rPr>
  </w:style>
  <w:style w:type="paragraph" w:styleId="Header">
    <w:name w:val="header"/>
    <w:basedOn w:val="Footer"/>
    <w:link w:val="HeaderChar"/>
    <w:uiPriority w:val="99"/>
    <w:rsid w:val="00CE1F2C"/>
    <w:rPr>
      <w:rFonts w:asciiTheme="majorHAnsi" w:hAnsiTheme="majorHAnsi"/>
      <w:color w:val="000000" w:themeColor="text1"/>
      <w:sz w:val="56"/>
    </w:rPr>
  </w:style>
  <w:style w:type="character" w:customStyle="1" w:styleId="HeaderChar">
    <w:name w:val="Header Char"/>
    <w:basedOn w:val="DefaultParagraphFont"/>
    <w:link w:val="Header"/>
    <w:uiPriority w:val="99"/>
    <w:rsid w:val="00CE1F2C"/>
    <w:rPr>
      <w:rFonts w:asciiTheme="majorHAnsi" w:hAnsiTheme="majorHAnsi"/>
      <w:color w:val="000000" w:themeColor="text1"/>
      <w:sz w:val="56"/>
    </w:rPr>
  </w:style>
  <w:style w:type="paragraph" w:styleId="Footer">
    <w:name w:val="footer"/>
    <w:basedOn w:val="NoSpacing"/>
    <w:link w:val="FooterChar"/>
    <w:uiPriority w:val="99"/>
    <w:rsid w:val="0010319C"/>
    <w:pPr>
      <w:jc w:val="center"/>
    </w:pPr>
  </w:style>
  <w:style w:type="character" w:customStyle="1" w:styleId="FooterChar">
    <w:name w:val="Footer Char"/>
    <w:basedOn w:val="DefaultParagraphFont"/>
    <w:link w:val="Footer"/>
    <w:uiPriority w:val="99"/>
    <w:rsid w:val="0010319C"/>
  </w:style>
  <w:style w:type="paragraph" w:styleId="NormalWeb">
    <w:name w:val="Normal (Web)"/>
    <w:basedOn w:val="Normal"/>
    <w:uiPriority w:val="99"/>
    <w:semiHidden/>
    <w:rsid w:val="00C11F17"/>
    <w:pPr>
      <w:spacing w:before="100" w:beforeAutospacing="1" w:after="100" w:afterAutospacing="1"/>
    </w:pPr>
    <w:rPr>
      <w:rFonts w:ascii="Times New Roman" w:eastAsia="Times New Roman" w:hAnsi="Times New Roman" w:cs="Times New Roman"/>
      <w:szCs w:val="24"/>
    </w:rPr>
  </w:style>
  <w:style w:type="paragraph" w:customStyle="1" w:styleId="SmallAuthorName">
    <w:name w:val="Small Author Name"/>
    <w:basedOn w:val="Normal"/>
    <w:qFormat/>
    <w:rsid w:val="004831AD"/>
    <w:pPr>
      <w:spacing w:after="0"/>
    </w:pPr>
    <w:rPr>
      <w:bCs/>
    </w:rPr>
  </w:style>
  <w:style w:type="paragraph" w:customStyle="1" w:styleId="SmallArticleTitle">
    <w:name w:val="Small Article Title"/>
    <w:basedOn w:val="Normal"/>
    <w:qFormat/>
    <w:rsid w:val="00F66772"/>
    <w:pPr>
      <w:spacing w:after="0" w:line="276" w:lineRule="auto"/>
    </w:pPr>
    <w:rPr>
      <w:rFonts w:asciiTheme="majorHAnsi" w:hAnsiTheme="majorHAnsi"/>
      <w:sz w:val="32"/>
    </w:rPr>
  </w:style>
  <w:style w:type="paragraph" w:customStyle="1" w:styleId="SmallArticleSubtitle">
    <w:name w:val="Small Article Subtitle"/>
    <w:basedOn w:val="Normal"/>
    <w:qFormat/>
    <w:rsid w:val="00F66772"/>
    <w:pPr>
      <w:spacing w:after="0" w:line="276" w:lineRule="auto"/>
    </w:pPr>
    <w:rPr>
      <w:sz w:val="32"/>
    </w:rPr>
  </w:style>
  <w:style w:type="paragraph" w:customStyle="1" w:styleId="BodyCopy">
    <w:name w:val="Body Copy"/>
    <w:basedOn w:val="NormalWeb"/>
    <w:qFormat/>
    <w:rsid w:val="00864FBB"/>
    <w:rPr>
      <w:rFonts w:asciiTheme="minorHAnsi" w:hAnsiTheme="minorHAnsi"/>
      <w:color w:val="000000"/>
    </w:rPr>
  </w:style>
  <w:style w:type="paragraph" w:customStyle="1" w:styleId="LargeAuthorName">
    <w:name w:val="Large Author Name"/>
    <w:basedOn w:val="Normal"/>
    <w:next w:val="NoSpacing"/>
    <w:qFormat/>
    <w:rsid w:val="00727546"/>
    <w:pPr>
      <w:spacing w:after="0" w:line="276" w:lineRule="auto"/>
    </w:pPr>
    <w:rPr>
      <w:sz w:val="32"/>
    </w:rPr>
  </w:style>
  <w:style w:type="paragraph" w:customStyle="1" w:styleId="LargeArticleTitle">
    <w:name w:val="Large Article Title"/>
    <w:basedOn w:val="Normal"/>
    <w:next w:val="Normal"/>
    <w:qFormat/>
    <w:rsid w:val="00727546"/>
    <w:pPr>
      <w:spacing w:after="0" w:line="276" w:lineRule="auto"/>
    </w:pPr>
    <w:rPr>
      <w:rFonts w:asciiTheme="majorHAnsi" w:hAnsiTheme="majorHAnsi"/>
      <w:sz w:val="52"/>
    </w:rPr>
  </w:style>
  <w:style w:type="paragraph" w:customStyle="1" w:styleId="LargeArticleSubtitle">
    <w:name w:val="Large Article Subtitle"/>
    <w:basedOn w:val="Normal"/>
    <w:next w:val="Normal"/>
    <w:qFormat/>
    <w:rsid w:val="00727546"/>
    <w:pPr>
      <w:spacing w:after="0" w:line="276" w:lineRule="auto"/>
    </w:pPr>
    <w:rPr>
      <w:sz w:val="40"/>
    </w:rPr>
  </w:style>
  <w:style w:type="paragraph" w:customStyle="1" w:styleId="MastheadTItle">
    <w:name w:val="Masthead TItle"/>
    <w:basedOn w:val="Normal"/>
    <w:qFormat/>
    <w:rsid w:val="00F66772"/>
    <w:pPr>
      <w:spacing w:after="0"/>
      <w:jc w:val="center"/>
    </w:pPr>
    <w:rPr>
      <w:rFonts w:asciiTheme="majorHAnsi" w:hAnsiTheme="majorHAnsi"/>
      <w:color w:val="000000" w:themeColor="text1"/>
      <w:sz w:val="124"/>
    </w:rPr>
  </w:style>
  <w:style w:type="paragraph" w:customStyle="1" w:styleId="MastheadSubtitle">
    <w:name w:val="Masthead Subtitle"/>
    <w:basedOn w:val="Normal"/>
    <w:qFormat/>
    <w:rsid w:val="006F2F91"/>
    <w:pPr>
      <w:spacing w:after="0"/>
      <w:jc w:val="center"/>
    </w:pPr>
    <w:rPr>
      <w:rFonts w:ascii="Baskerville Old Face" w:hAnsi="Baskerville Old Face"/>
      <w:iCs/>
      <w:sz w:val="40"/>
      <w:szCs w:val="40"/>
    </w:rPr>
  </w:style>
  <w:style w:type="paragraph" w:customStyle="1" w:styleId="PullQuote">
    <w:name w:val="Pull Quote"/>
    <w:basedOn w:val="Normal"/>
    <w:qFormat/>
    <w:rsid w:val="00362F69"/>
    <w:pPr>
      <w:spacing w:after="0"/>
      <w:ind w:left="288" w:hanging="288"/>
    </w:pPr>
    <w:rPr>
      <w:sz w:val="56"/>
      <w:szCs w:val="56"/>
    </w:rPr>
  </w:style>
  <w:style w:type="paragraph" w:customStyle="1" w:styleId="PullQuoteAttribution">
    <w:name w:val="Pull Quote Attribution"/>
    <w:basedOn w:val="Normal"/>
    <w:qFormat/>
    <w:rsid w:val="00362F69"/>
    <w:pPr>
      <w:spacing w:after="0"/>
      <w:ind w:left="288" w:hanging="288"/>
      <w:jc w:val="right"/>
    </w:pPr>
    <w:rPr>
      <w:sz w:val="32"/>
      <w:szCs w:val="32"/>
    </w:rPr>
  </w:style>
  <w:style w:type="paragraph" w:customStyle="1" w:styleId="PhotoCaption">
    <w:name w:val="Photo Caption"/>
    <w:basedOn w:val="Normal"/>
    <w:qFormat/>
    <w:rsid w:val="00AE4980"/>
    <w:pPr>
      <w:spacing w:after="0"/>
    </w:pPr>
    <w:rPr>
      <w:noProof/>
      <w:sz w:val="18"/>
    </w:rPr>
  </w:style>
  <w:style w:type="paragraph" w:customStyle="1" w:styleId="MastheadCopy">
    <w:name w:val="Masthead Copy"/>
    <w:basedOn w:val="Normal"/>
    <w:qFormat/>
    <w:rsid w:val="006F2F91"/>
    <w:pPr>
      <w:spacing w:after="0"/>
      <w:jc w:val="center"/>
    </w:pPr>
    <w:rPr>
      <w:rFonts w:ascii="Baskerville Old Face" w:hAnsi="Baskerville Old Face"/>
      <w:iCs/>
    </w:rPr>
  </w:style>
  <w:style w:type="character" w:styleId="CommentReference">
    <w:name w:val="annotation reference"/>
    <w:basedOn w:val="DefaultParagraphFont"/>
    <w:uiPriority w:val="99"/>
    <w:semiHidden/>
    <w:unhideWhenUsed/>
    <w:rsid w:val="00F31919"/>
    <w:rPr>
      <w:sz w:val="16"/>
      <w:szCs w:val="16"/>
    </w:rPr>
  </w:style>
  <w:style w:type="paragraph" w:styleId="CommentText">
    <w:name w:val="annotation text"/>
    <w:basedOn w:val="Normal"/>
    <w:link w:val="CommentTextChar"/>
    <w:uiPriority w:val="99"/>
    <w:semiHidden/>
    <w:rsid w:val="00F31919"/>
    <w:rPr>
      <w:sz w:val="20"/>
      <w:szCs w:val="20"/>
    </w:rPr>
  </w:style>
  <w:style w:type="character" w:customStyle="1" w:styleId="CommentTextChar">
    <w:name w:val="Comment Text Char"/>
    <w:basedOn w:val="DefaultParagraphFont"/>
    <w:link w:val="CommentText"/>
    <w:uiPriority w:val="99"/>
    <w:semiHidden/>
    <w:rsid w:val="00B523EA"/>
    <w:rPr>
      <w:sz w:val="20"/>
      <w:szCs w:val="20"/>
    </w:rPr>
  </w:style>
  <w:style w:type="paragraph" w:styleId="CommentSubject">
    <w:name w:val="annotation subject"/>
    <w:basedOn w:val="CommentText"/>
    <w:next w:val="CommentText"/>
    <w:link w:val="CommentSubjectChar"/>
    <w:uiPriority w:val="99"/>
    <w:semiHidden/>
    <w:unhideWhenUsed/>
    <w:rsid w:val="00F31919"/>
    <w:rPr>
      <w:b/>
      <w:bCs/>
    </w:rPr>
  </w:style>
  <w:style w:type="character" w:customStyle="1" w:styleId="CommentSubjectChar">
    <w:name w:val="Comment Subject Char"/>
    <w:basedOn w:val="CommentTextChar"/>
    <w:link w:val="CommentSubject"/>
    <w:uiPriority w:val="99"/>
    <w:semiHidden/>
    <w:rsid w:val="00F31919"/>
    <w:rPr>
      <w:b/>
      <w:bCs/>
      <w:sz w:val="20"/>
      <w:szCs w:val="20"/>
    </w:rPr>
  </w:style>
  <w:style w:type="paragraph" w:styleId="BalloonText">
    <w:name w:val="Balloon Text"/>
    <w:basedOn w:val="Normal"/>
    <w:link w:val="BalloonTextChar"/>
    <w:uiPriority w:val="99"/>
    <w:semiHidden/>
    <w:unhideWhenUsed/>
    <w:rsid w:val="000064B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4BF"/>
    <w:rPr>
      <w:rFonts w:ascii="Segoe UI" w:hAnsi="Segoe UI" w:cs="Segoe UI"/>
      <w:sz w:val="18"/>
      <w:szCs w:val="18"/>
    </w:rPr>
  </w:style>
  <w:style w:type="character" w:styleId="PlaceholderText">
    <w:name w:val="Placeholder Text"/>
    <w:basedOn w:val="DefaultParagraphFont"/>
    <w:uiPriority w:val="99"/>
    <w:semiHidden/>
    <w:rsid w:val="00F7629D"/>
    <w:rPr>
      <w:color w:val="808080"/>
    </w:rPr>
  </w:style>
  <w:style w:type="paragraph" w:styleId="NoSpacing">
    <w:name w:val="No Spacing"/>
    <w:uiPriority w:val="1"/>
    <w:qFormat/>
    <w:rsid w:val="00F66772"/>
    <w:pPr>
      <w:spacing w:after="0" w:line="240" w:lineRule="auto"/>
    </w:pPr>
  </w:style>
  <w:style w:type="paragraph" w:styleId="TOC1">
    <w:name w:val="toc 1"/>
    <w:basedOn w:val="BodyCopy"/>
    <w:next w:val="Normal"/>
    <w:uiPriority w:val="39"/>
    <w:rsid w:val="005E1B08"/>
    <w:pPr>
      <w:spacing w:before="0" w:beforeAutospacing="0" w:after="0" w:afterAutospacing="0"/>
    </w:pPr>
    <w:rPr>
      <w:color w:val="000000" w:themeColor="text1"/>
    </w:rPr>
  </w:style>
  <w:style w:type="paragraph" w:styleId="TOC2">
    <w:name w:val="toc 2"/>
    <w:basedOn w:val="Normal"/>
    <w:next w:val="Normal"/>
    <w:uiPriority w:val="39"/>
    <w:rsid w:val="000C492C"/>
    <w:pPr>
      <w:spacing w:after="0"/>
    </w:pPr>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uiPriority="39" w:unhideWhenUsed="0"/>
    <w:lsdException w:name="toc 4" w:uiPriority="39" w:unhideWhenUsed="0"/>
    <w:lsdException w:name="toc 5" w:uiPriority="39" w:unhideWhenUsed="0"/>
    <w:lsdException w:name="toc 6" w:uiPriority="39" w:unhideWhenUsed="0"/>
    <w:lsdException w:name="toc 7" w:uiPriority="39" w:unhideWhenUsed="0"/>
    <w:lsdException w:name="toc 8" w:uiPriority="39" w:unhideWhenUsed="0"/>
    <w:lsdException w:name="toc 9" w:uiPriority="39" w:unhideWhenUsed="0"/>
    <w:lsdException w:name="caption" w:uiPriority="35" w:qFormat="1"/>
    <w:lsdException w:name="page number" w:unhideWhenUsed="0"/>
    <w:lsdException w:name="toa heading" w:unhideWhenUsed="0"/>
    <w:lsdException w:name="Title" w:semiHidden="0" w:uiPriority="10" w:unhideWhenUsed="0" w:qFormat="1"/>
    <w:lsdException w:name="Default Paragraph Font" w:uiPriority="1"/>
    <w:lsdException w:name="Subtitle" w:semiHidden="0" w:uiPriority="11" w:unhideWhenUsed="0" w:qFormat="1"/>
    <w:lsdException w:name="Strong" w:uiPriority="22" w:unhideWhenUsed="0" w:qFormat="1"/>
    <w:lsdException w:name="Emphasis" w:uiPriority="2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10319C"/>
    <w:pPr>
      <w:spacing w:after="24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rsid w:val="009A2876"/>
    <w:pPr>
      <w:widowControl w:val="0"/>
      <w:pBdr>
        <w:bottom w:val="single" w:sz="8" w:space="6" w:color="808080" w:themeColor="background1" w:themeShade="80"/>
      </w:pBdr>
      <w:autoSpaceDE w:val="0"/>
      <w:autoSpaceDN w:val="0"/>
    </w:pPr>
    <w:rPr>
      <w:b/>
      <w:caps/>
      <w:szCs w:val="24"/>
    </w:rPr>
  </w:style>
  <w:style w:type="paragraph" w:styleId="Header">
    <w:name w:val="header"/>
    <w:basedOn w:val="Footer"/>
    <w:link w:val="HeaderChar"/>
    <w:uiPriority w:val="99"/>
    <w:rsid w:val="00CE1F2C"/>
    <w:rPr>
      <w:rFonts w:asciiTheme="majorHAnsi" w:hAnsiTheme="majorHAnsi"/>
      <w:color w:val="000000" w:themeColor="text1"/>
      <w:sz w:val="56"/>
    </w:rPr>
  </w:style>
  <w:style w:type="character" w:customStyle="1" w:styleId="HeaderChar">
    <w:name w:val="Header Char"/>
    <w:basedOn w:val="DefaultParagraphFont"/>
    <w:link w:val="Header"/>
    <w:uiPriority w:val="99"/>
    <w:rsid w:val="00CE1F2C"/>
    <w:rPr>
      <w:rFonts w:asciiTheme="majorHAnsi" w:hAnsiTheme="majorHAnsi"/>
      <w:color w:val="000000" w:themeColor="text1"/>
      <w:sz w:val="56"/>
    </w:rPr>
  </w:style>
  <w:style w:type="paragraph" w:styleId="Footer">
    <w:name w:val="footer"/>
    <w:basedOn w:val="NoSpacing"/>
    <w:link w:val="FooterChar"/>
    <w:uiPriority w:val="99"/>
    <w:rsid w:val="0010319C"/>
    <w:pPr>
      <w:jc w:val="center"/>
    </w:pPr>
  </w:style>
  <w:style w:type="character" w:customStyle="1" w:styleId="FooterChar">
    <w:name w:val="Footer Char"/>
    <w:basedOn w:val="DefaultParagraphFont"/>
    <w:link w:val="Footer"/>
    <w:uiPriority w:val="99"/>
    <w:rsid w:val="0010319C"/>
  </w:style>
  <w:style w:type="paragraph" w:styleId="NormalWeb">
    <w:name w:val="Normal (Web)"/>
    <w:basedOn w:val="Normal"/>
    <w:uiPriority w:val="99"/>
    <w:semiHidden/>
    <w:rsid w:val="00C11F17"/>
    <w:pPr>
      <w:spacing w:before="100" w:beforeAutospacing="1" w:after="100" w:afterAutospacing="1"/>
    </w:pPr>
    <w:rPr>
      <w:rFonts w:ascii="Times New Roman" w:eastAsia="Times New Roman" w:hAnsi="Times New Roman" w:cs="Times New Roman"/>
      <w:szCs w:val="24"/>
    </w:rPr>
  </w:style>
  <w:style w:type="paragraph" w:customStyle="1" w:styleId="SmallAuthorName">
    <w:name w:val="Small Author Name"/>
    <w:basedOn w:val="Normal"/>
    <w:qFormat/>
    <w:rsid w:val="004831AD"/>
    <w:pPr>
      <w:spacing w:after="0"/>
    </w:pPr>
    <w:rPr>
      <w:bCs/>
    </w:rPr>
  </w:style>
  <w:style w:type="paragraph" w:customStyle="1" w:styleId="SmallArticleTitle">
    <w:name w:val="Small Article Title"/>
    <w:basedOn w:val="Normal"/>
    <w:qFormat/>
    <w:rsid w:val="00F66772"/>
    <w:pPr>
      <w:spacing w:after="0" w:line="276" w:lineRule="auto"/>
    </w:pPr>
    <w:rPr>
      <w:rFonts w:asciiTheme="majorHAnsi" w:hAnsiTheme="majorHAnsi"/>
      <w:sz w:val="32"/>
    </w:rPr>
  </w:style>
  <w:style w:type="paragraph" w:customStyle="1" w:styleId="SmallArticleSubtitle">
    <w:name w:val="Small Article Subtitle"/>
    <w:basedOn w:val="Normal"/>
    <w:qFormat/>
    <w:rsid w:val="00F66772"/>
    <w:pPr>
      <w:spacing w:after="0" w:line="276" w:lineRule="auto"/>
    </w:pPr>
    <w:rPr>
      <w:sz w:val="32"/>
    </w:rPr>
  </w:style>
  <w:style w:type="paragraph" w:customStyle="1" w:styleId="BodyCopy">
    <w:name w:val="Body Copy"/>
    <w:basedOn w:val="NormalWeb"/>
    <w:qFormat/>
    <w:rsid w:val="00864FBB"/>
    <w:rPr>
      <w:rFonts w:asciiTheme="minorHAnsi" w:hAnsiTheme="minorHAnsi"/>
      <w:color w:val="000000"/>
    </w:rPr>
  </w:style>
  <w:style w:type="paragraph" w:customStyle="1" w:styleId="LargeAuthorName">
    <w:name w:val="Large Author Name"/>
    <w:basedOn w:val="Normal"/>
    <w:next w:val="NoSpacing"/>
    <w:qFormat/>
    <w:rsid w:val="00727546"/>
    <w:pPr>
      <w:spacing w:after="0" w:line="276" w:lineRule="auto"/>
    </w:pPr>
    <w:rPr>
      <w:sz w:val="32"/>
    </w:rPr>
  </w:style>
  <w:style w:type="paragraph" w:customStyle="1" w:styleId="LargeArticleTitle">
    <w:name w:val="Large Article Title"/>
    <w:basedOn w:val="Normal"/>
    <w:next w:val="Normal"/>
    <w:qFormat/>
    <w:rsid w:val="00727546"/>
    <w:pPr>
      <w:spacing w:after="0" w:line="276" w:lineRule="auto"/>
    </w:pPr>
    <w:rPr>
      <w:rFonts w:asciiTheme="majorHAnsi" w:hAnsiTheme="majorHAnsi"/>
      <w:sz w:val="52"/>
    </w:rPr>
  </w:style>
  <w:style w:type="paragraph" w:customStyle="1" w:styleId="LargeArticleSubtitle">
    <w:name w:val="Large Article Subtitle"/>
    <w:basedOn w:val="Normal"/>
    <w:next w:val="Normal"/>
    <w:qFormat/>
    <w:rsid w:val="00727546"/>
    <w:pPr>
      <w:spacing w:after="0" w:line="276" w:lineRule="auto"/>
    </w:pPr>
    <w:rPr>
      <w:sz w:val="40"/>
    </w:rPr>
  </w:style>
  <w:style w:type="paragraph" w:customStyle="1" w:styleId="MastheadTItle">
    <w:name w:val="Masthead TItle"/>
    <w:basedOn w:val="Normal"/>
    <w:qFormat/>
    <w:rsid w:val="00F66772"/>
    <w:pPr>
      <w:spacing w:after="0"/>
      <w:jc w:val="center"/>
    </w:pPr>
    <w:rPr>
      <w:rFonts w:asciiTheme="majorHAnsi" w:hAnsiTheme="majorHAnsi"/>
      <w:color w:val="000000" w:themeColor="text1"/>
      <w:sz w:val="124"/>
    </w:rPr>
  </w:style>
  <w:style w:type="paragraph" w:customStyle="1" w:styleId="MastheadSubtitle">
    <w:name w:val="Masthead Subtitle"/>
    <w:basedOn w:val="Normal"/>
    <w:qFormat/>
    <w:rsid w:val="006F2F91"/>
    <w:pPr>
      <w:spacing w:after="0"/>
      <w:jc w:val="center"/>
    </w:pPr>
    <w:rPr>
      <w:rFonts w:ascii="Baskerville Old Face" w:hAnsi="Baskerville Old Face"/>
      <w:iCs/>
      <w:sz w:val="40"/>
      <w:szCs w:val="40"/>
    </w:rPr>
  </w:style>
  <w:style w:type="paragraph" w:customStyle="1" w:styleId="PullQuote">
    <w:name w:val="Pull Quote"/>
    <w:basedOn w:val="Normal"/>
    <w:qFormat/>
    <w:rsid w:val="00362F69"/>
    <w:pPr>
      <w:spacing w:after="0"/>
      <w:ind w:left="288" w:hanging="288"/>
    </w:pPr>
    <w:rPr>
      <w:sz w:val="56"/>
      <w:szCs w:val="56"/>
    </w:rPr>
  </w:style>
  <w:style w:type="paragraph" w:customStyle="1" w:styleId="PullQuoteAttribution">
    <w:name w:val="Pull Quote Attribution"/>
    <w:basedOn w:val="Normal"/>
    <w:qFormat/>
    <w:rsid w:val="00362F69"/>
    <w:pPr>
      <w:spacing w:after="0"/>
      <w:ind w:left="288" w:hanging="288"/>
      <w:jc w:val="right"/>
    </w:pPr>
    <w:rPr>
      <w:sz w:val="32"/>
      <w:szCs w:val="32"/>
    </w:rPr>
  </w:style>
  <w:style w:type="paragraph" w:customStyle="1" w:styleId="PhotoCaption">
    <w:name w:val="Photo Caption"/>
    <w:basedOn w:val="Normal"/>
    <w:qFormat/>
    <w:rsid w:val="00AE4980"/>
    <w:pPr>
      <w:spacing w:after="0"/>
    </w:pPr>
    <w:rPr>
      <w:noProof/>
      <w:sz w:val="18"/>
    </w:rPr>
  </w:style>
  <w:style w:type="paragraph" w:customStyle="1" w:styleId="MastheadCopy">
    <w:name w:val="Masthead Copy"/>
    <w:basedOn w:val="Normal"/>
    <w:qFormat/>
    <w:rsid w:val="006F2F91"/>
    <w:pPr>
      <w:spacing w:after="0"/>
      <w:jc w:val="center"/>
    </w:pPr>
    <w:rPr>
      <w:rFonts w:ascii="Baskerville Old Face" w:hAnsi="Baskerville Old Face"/>
      <w:iCs/>
    </w:rPr>
  </w:style>
  <w:style w:type="character" w:styleId="CommentReference">
    <w:name w:val="annotation reference"/>
    <w:basedOn w:val="DefaultParagraphFont"/>
    <w:uiPriority w:val="99"/>
    <w:semiHidden/>
    <w:unhideWhenUsed/>
    <w:rsid w:val="00F31919"/>
    <w:rPr>
      <w:sz w:val="16"/>
      <w:szCs w:val="16"/>
    </w:rPr>
  </w:style>
  <w:style w:type="paragraph" w:styleId="CommentText">
    <w:name w:val="annotation text"/>
    <w:basedOn w:val="Normal"/>
    <w:link w:val="CommentTextChar"/>
    <w:uiPriority w:val="99"/>
    <w:semiHidden/>
    <w:rsid w:val="00F31919"/>
    <w:rPr>
      <w:sz w:val="20"/>
      <w:szCs w:val="20"/>
    </w:rPr>
  </w:style>
  <w:style w:type="character" w:customStyle="1" w:styleId="CommentTextChar">
    <w:name w:val="Comment Text Char"/>
    <w:basedOn w:val="DefaultParagraphFont"/>
    <w:link w:val="CommentText"/>
    <w:uiPriority w:val="99"/>
    <w:semiHidden/>
    <w:rsid w:val="00B523EA"/>
    <w:rPr>
      <w:sz w:val="20"/>
      <w:szCs w:val="20"/>
    </w:rPr>
  </w:style>
  <w:style w:type="paragraph" w:styleId="CommentSubject">
    <w:name w:val="annotation subject"/>
    <w:basedOn w:val="CommentText"/>
    <w:next w:val="CommentText"/>
    <w:link w:val="CommentSubjectChar"/>
    <w:uiPriority w:val="99"/>
    <w:semiHidden/>
    <w:unhideWhenUsed/>
    <w:rsid w:val="00F31919"/>
    <w:rPr>
      <w:b/>
      <w:bCs/>
    </w:rPr>
  </w:style>
  <w:style w:type="character" w:customStyle="1" w:styleId="CommentSubjectChar">
    <w:name w:val="Comment Subject Char"/>
    <w:basedOn w:val="CommentTextChar"/>
    <w:link w:val="CommentSubject"/>
    <w:uiPriority w:val="99"/>
    <w:semiHidden/>
    <w:rsid w:val="00F31919"/>
    <w:rPr>
      <w:b/>
      <w:bCs/>
      <w:sz w:val="20"/>
      <w:szCs w:val="20"/>
    </w:rPr>
  </w:style>
  <w:style w:type="paragraph" w:styleId="BalloonText">
    <w:name w:val="Balloon Text"/>
    <w:basedOn w:val="Normal"/>
    <w:link w:val="BalloonTextChar"/>
    <w:uiPriority w:val="99"/>
    <w:semiHidden/>
    <w:unhideWhenUsed/>
    <w:rsid w:val="000064B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4BF"/>
    <w:rPr>
      <w:rFonts w:ascii="Segoe UI" w:hAnsi="Segoe UI" w:cs="Segoe UI"/>
      <w:sz w:val="18"/>
      <w:szCs w:val="18"/>
    </w:rPr>
  </w:style>
  <w:style w:type="character" w:styleId="PlaceholderText">
    <w:name w:val="Placeholder Text"/>
    <w:basedOn w:val="DefaultParagraphFont"/>
    <w:uiPriority w:val="99"/>
    <w:semiHidden/>
    <w:rsid w:val="00F7629D"/>
    <w:rPr>
      <w:color w:val="808080"/>
    </w:rPr>
  </w:style>
  <w:style w:type="paragraph" w:styleId="NoSpacing">
    <w:name w:val="No Spacing"/>
    <w:uiPriority w:val="1"/>
    <w:qFormat/>
    <w:rsid w:val="00F66772"/>
    <w:pPr>
      <w:spacing w:after="0" w:line="240" w:lineRule="auto"/>
    </w:pPr>
  </w:style>
  <w:style w:type="paragraph" w:styleId="TOC1">
    <w:name w:val="toc 1"/>
    <w:basedOn w:val="BodyCopy"/>
    <w:next w:val="Normal"/>
    <w:uiPriority w:val="39"/>
    <w:rsid w:val="005E1B08"/>
    <w:pPr>
      <w:spacing w:before="0" w:beforeAutospacing="0" w:after="0" w:afterAutospacing="0"/>
    </w:pPr>
    <w:rPr>
      <w:color w:val="000000" w:themeColor="text1"/>
    </w:rPr>
  </w:style>
  <w:style w:type="paragraph" w:styleId="TOC2">
    <w:name w:val="toc 2"/>
    <w:basedOn w:val="Normal"/>
    <w:next w:val="Normal"/>
    <w:uiPriority w:val="39"/>
    <w:rsid w:val="000C492C"/>
    <w:pPr>
      <w:spacing w:after="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13475">
      <w:bodyDiv w:val="1"/>
      <w:marLeft w:val="0"/>
      <w:marRight w:val="0"/>
      <w:marTop w:val="0"/>
      <w:marBottom w:val="0"/>
      <w:divBdr>
        <w:top w:val="none" w:sz="0" w:space="0" w:color="auto"/>
        <w:left w:val="none" w:sz="0" w:space="0" w:color="auto"/>
        <w:bottom w:val="none" w:sz="0" w:space="0" w:color="auto"/>
        <w:right w:val="none" w:sz="0" w:space="0" w:color="auto"/>
      </w:divBdr>
    </w:div>
    <w:div w:id="1026249580">
      <w:bodyDiv w:val="1"/>
      <w:marLeft w:val="0"/>
      <w:marRight w:val="0"/>
      <w:marTop w:val="0"/>
      <w:marBottom w:val="0"/>
      <w:divBdr>
        <w:top w:val="none" w:sz="0" w:space="0" w:color="auto"/>
        <w:left w:val="none" w:sz="0" w:space="0" w:color="auto"/>
        <w:bottom w:val="none" w:sz="0" w:space="0" w:color="auto"/>
        <w:right w:val="none" w:sz="0" w:space="0" w:color="auto"/>
      </w:divBdr>
    </w:div>
    <w:div w:id="1094132319">
      <w:bodyDiv w:val="1"/>
      <w:marLeft w:val="0"/>
      <w:marRight w:val="0"/>
      <w:marTop w:val="0"/>
      <w:marBottom w:val="0"/>
      <w:divBdr>
        <w:top w:val="none" w:sz="0" w:space="0" w:color="auto"/>
        <w:left w:val="none" w:sz="0" w:space="0" w:color="auto"/>
        <w:bottom w:val="none" w:sz="0" w:space="0" w:color="auto"/>
        <w:right w:val="none" w:sz="0" w:space="0" w:color="auto"/>
      </w:divBdr>
    </w:div>
    <w:div w:id="139855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vie\AppData\Roaming\Microsoft\Templates\Traditional%20news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7FAD4F4334E491AA2B1F9340A3F7E67"/>
        <w:category>
          <w:name w:val="General"/>
          <w:gallery w:val="placeholder"/>
        </w:category>
        <w:types>
          <w:type w:val="bbPlcHdr"/>
        </w:types>
        <w:behaviors>
          <w:behavior w:val="content"/>
        </w:behaviors>
        <w:guid w:val="{95BD4530-30F0-422A-BFB1-1612D03BD249}"/>
      </w:docPartPr>
      <w:docPartBody>
        <w:p w:rsidR="00AA040A" w:rsidRDefault="00601F10">
          <w:pPr>
            <w:pStyle w:val="97FAD4F4334E491AA2B1F9340A3F7E67"/>
          </w:pPr>
          <w:r w:rsidRPr="00F7629D">
            <w:t xml:space="preserve">Tuesday, </w:t>
          </w:r>
          <w:r w:rsidRPr="00F7629D">
            <w:br/>
            <w:t xml:space="preserve">Sep 20, </w:t>
          </w:r>
          <w:r w:rsidRPr="00F7629D">
            <w:br/>
            <w:t>YYYY</w:t>
          </w:r>
        </w:p>
      </w:docPartBody>
    </w:docPart>
    <w:docPart>
      <w:docPartPr>
        <w:name w:val="F8C2C4396B5048F8A4DD6691BB12107D"/>
        <w:category>
          <w:name w:val="General"/>
          <w:gallery w:val="placeholder"/>
        </w:category>
        <w:types>
          <w:type w:val="bbPlcHdr"/>
        </w:types>
        <w:behaviors>
          <w:behavior w:val="content"/>
        </w:behaviors>
        <w:guid w:val="{52CA009B-E096-44D8-B496-D3838875C699}"/>
      </w:docPartPr>
      <w:docPartBody>
        <w:p w:rsidR="00AA040A" w:rsidRDefault="00601F10">
          <w:pPr>
            <w:pStyle w:val="F8C2C4396B5048F8A4DD6691BB12107D"/>
          </w:pPr>
          <w:r w:rsidRPr="00F7629D">
            <w:t>NEWS TODAY</w:t>
          </w:r>
        </w:p>
      </w:docPartBody>
    </w:docPart>
    <w:docPart>
      <w:docPartPr>
        <w:name w:val="C7CCDAD50E514C10AD49F617CCC092F9"/>
        <w:category>
          <w:name w:val="General"/>
          <w:gallery w:val="placeholder"/>
        </w:category>
        <w:types>
          <w:type w:val="bbPlcHdr"/>
        </w:types>
        <w:behaviors>
          <w:behavior w:val="content"/>
        </w:behaviors>
        <w:guid w:val="{66DF9838-4B1E-4285-BE33-A8FDFD75F5B6}"/>
      </w:docPartPr>
      <w:docPartBody>
        <w:p w:rsidR="00AA040A" w:rsidRDefault="00601F10">
          <w:pPr>
            <w:pStyle w:val="C7CCDAD50E514C10AD49F617CCC092F9"/>
          </w:pPr>
          <w:r w:rsidRPr="00F7629D">
            <w:t>Latest news and bulletin updates</w:t>
          </w:r>
        </w:p>
      </w:docPartBody>
    </w:docPart>
    <w:docPart>
      <w:docPartPr>
        <w:name w:val="04BFE31726D44695B9C18534B2542861"/>
        <w:category>
          <w:name w:val="General"/>
          <w:gallery w:val="placeholder"/>
        </w:category>
        <w:types>
          <w:type w:val="bbPlcHdr"/>
        </w:types>
        <w:behaviors>
          <w:behavior w:val="content"/>
        </w:behaviors>
        <w:guid w:val="{1DE3A41A-E3FB-42D8-9813-83EE9C723776}"/>
      </w:docPartPr>
      <w:docPartBody>
        <w:p w:rsidR="00AA040A" w:rsidRDefault="00601F10">
          <w:pPr>
            <w:pStyle w:val="04BFE31726D44695B9C18534B2542861"/>
          </w:pPr>
          <w:r w:rsidRPr="00F7629D">
            <w:t>Issue</w:t>
          </w:r>
          <w:r w:rsidRPr="00F7629D">
            <w:br/>
            <w:t>#10</w:t>
          </w:r>
        </w:p>
      </w:docPartBody>
    </w:docPart>
    <w:docPart>
      <w:docPartPr>
        <w:name w:val="7A017436771D46EBAE785E9AD1F9ED25"/>
        <w:category>
          <w:name w:val="General"/>
          <w:gallery w:val="placeholder"/>
        </w:category>
        <w:types>
          <w:type w:val="bbPlcHdr"/>
        </w:types>
        <w:behaviors>
          <w:behavior w:val="content"/>
        </w:behaviors>
        <w:guid w:val="{2C2D38B7-D5B9-40BB-BC81-C83093B09047}"/>
      </w:docPartPr>
      <w:docPartBody>
        <w:p w:rsidR="00AA040A" w:rsidRDefault="00601F10">
          <w:pPr>
            <w:pStyle w:val="7A017436771D46EBAE785E9AD1F9ED25"/>
          </w:pPr>
          <w:r w:rsidRPr="00F7629D">
            <w:t>The scoop of the day</w:t>
          </w:r>
        </w:p>
      </w:docPartBody>
    </w:docPart>
    <w:docPart>
      <w:docPartPr>
        <w:name w:val="E2F3090B7373457D942D5DA2042997C5"/>
        <w:category>
          <w:name w:val="General"/>
          <w:gallery w:val="placeholder"/>
        </w:category>
        <w:types>
          <w:type w:val="bbPlcHdr"/>
        </w:types>
        <w:behaviors>
          <w:behavior w:val="content"/>
        </w:behaviors>
        <w:guid w:val="{21354D19-5CAC-4BC9-A1F2-86AFE0FFD2C9}"/>
      </w:docPartPr>
      <w:docPartBody>
        <w:p w:rsidR="00AA040A" w:rsidRDefault="00601F10">
          <w:pPr>
            <w:pStyle w:val="E2F3090B7373457D942D5DA2042997C5"/>
          </w:pPr>
          <w:r w:rsidRPr="00F7629D">
            <w:t>The latest updates</w:t>
          </w:r>
        </w:p>
      </w:docPartBody>
    </w:docPart>
    <w:docPart>
      <w:docPartPr>
        <w:name w:val="931D1BFFC5D643309BF2A294BB1BA02E"/>
        <w:category>
          <w:name w:val="General"/>
          <w:gallery w:val="placeholder"/>
        </w:category>
        <w:types>
          <w:type w:val="bbPlcHdr"/>
        </w:types>
        <w:behaviors>
          <w:behavior w:val="content"/>
        </w:behaviors>
        <w:guid w:val="{F9D71126-B5F8-46E5-B1D5-5C905DF014A8}"/>
      </w:docPartPr>
      <w:docPartBody>
        <w:p w:rsidR="00096B25" w:rsidRPr="00F66772" w:rsidRDefault="00601F10" w:rsidP="00F66772">
          <w:r w:rsidRPr="00F66772">
            <w:t xml:space="preserve">Video provides a powerful way to help you prove your point. When you click Online Video, you can paste in the embed code for the video you want to add. You can also type a keyword to search online for the video that best fits your document. </w:t>
          </w:r>
        </w:p>
        <w:p w:rsidR="00096B25" w:rsidRPr="00F66772" w:rsidRDefault="00601F10" w:rsidP="00F66772">
          <w:r w:rsidRPr="00F66772">
            <w:t xml:space="preserve">To make your document look professionally produced, Word provides header, footer, cover page, and text box designs that complement each other. For example, you can add a matching cover page, header, and sidebar. </w:t>
          </w:r>
        </w:p>
        <w:p w:rsidR="00096B25" w:rsidRPr="00F66772" w:rsidRDefault="00601F10" w:rsidP="00F66772">
          <w:r w:rsidRPr="00F66772">
            <w:t xml:space="preserve">Click Insert and then choose the elements you want from the different galleries. </w:t>
          </w:r>
        </w:p>
        <w:p w:rsidR="00096B25" w:rsidRPr="00F66772" w:rsidRDefault="00601F10" w:rsidP="00F66772">
          <w:r w:rsidRPr="00F66772">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096B25" w:rsidRPr="00F66772" w:rsidRDefault="00601F10" w:rsidP="00F66772">
          <w:r w:rsidRPr="00F66772">
            <w:t xml:space="preserve">Save time in Word with new buttons that show up where you need them. To change the way a picture fits in your document, click it and a button for layout options appears next to it. </w:t>
          </w:r>
        </w:p>
        <w:p w:rsidR="00AA040A" w:rsidRDefault="00601F10">
          <w:pPr>
            <w:pStyle w:val="931D1BFFC5D643309BF2A294BB1BA02E"/>
          </w:pPr>
          <w:r w:rsidRPr="00F66772">
            <w:t>When you work on a table, click where you want to add a row or a column, and then click the plus sign.</w:t>
          </w:r>
        </w:p>
      </w:docPartBody>
    </w:docPart>
    <w:docPart>
      <w:docPartPr>
        <w:name w:val="0069F42B8520413FB6FC7A310910E524"/>
        <w:category>
          <w:name w:val="General"/>
          <w:gallery w:val="placeholder"/>
        </w:category>
        <w:types>
          <w:type w:val="bbPlcHdr"/>
        </w:types>
        <w:behaviors>
          <w:behavior w:val="content"/>
        </w:behaviors>
        <w:guid w:val="{233CD0B5-A54C-453A-B8FE-0FB15380104C}"/>
      </w:docPartPr>
      <w:docPartBody>
        <w:p w:rsidR="00AA040A" w:rsidRDefault="00601F10">
          <w:pPr>
            <w:pStyle w:val="0069F42B8520413FB6FC7A310910E524"/>
          </w:pPr>
          <w:r w:rsidRPr="00F963ED">
            <w:t>Picture Caption: To make your document look professionally produced, Word provides header, footer, cover page, and text box designs that complement each other.</w:t>
          </w:r>
        </w:p>
      </w:docPartBody>
    </w:docPart>
    <w:docPart>
      <w:docPartPr>
        <w:name w:val="1BA19682772045F38B1F38BFABA51270"/>
        <w:category>
          <w:name w:val="General"/>
          <w:gallery w:val="placeholder"/>
        </w:category>
        <w:types>
          <w:type w:val="bbPlcHdr"/>
        </w:types>
        <w:behaviors>
          <w:behavior w:val="content"/>
        </w:behaviors>
        <w:guid w:val="{D88D6F05-7E95-4FE0-97D6-262197999F52}"/>
      </w:docPartPr>
      <w:docPartBody>
        <w:p w:rsidR="00AA040A" w:rsidRDefault="00F7249B" w:rsidP="00F7249B">
          <w:pPr>
            <w:pStyle w:val="1BA19682772045F38B1F38BFABA51270"/>
          </w:pPr>
          <w:r w:rsidRPr="00F66772">
            <w:t>Picture Caption: To make your document look professionally produced, Word provides header, footer, cover page, and text box designs that complement each other.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kerville Old Face">
    <w:panose1 w:val="020206020805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20002A87" w:usb1="00000000" w:usb2="00000000" w:usb3="00000000" w:csb0="000001FF" w:csb1="00000000"/>
  </w:font>
  <w:font w:name="Georgia Pro Black">
    <w:altName w:val="Times New Roman"/>
    <w:charset w:val="00"/>
    <w:family w:val="roman"/>
    <w:pitch w:val="variable"/>
    <w:sig w:usb0="00000001" w:usb1="00000043"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49B"/>
    <w:rsid w:val="00601F10"/>
    <w:rsid w:val="00AA040A"/>
    <w:rsid w:val="00D9425A"/>
    <w:rsid w:val="00F72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FAD4F4334E491AA2B1F9340A3F7E67">
    <w:name w:val="97FAD4F4334E491AA2B1F9340A3F7E67"/>
  </w:style>
  <w:style w:type="paragraph" w:customStyle="1" w:styleId="F8C2C4396B5048F8A4DD6691BB12107D">
    <w:name w:val="F8C2C4396B5048F8A4DD6691BB12107D"/>
  </w:style>
  <w:style w:type="paragraph" w:customStyle="1" w:styleId="C7CCDAD50E514C10AD49F617CCC092F9">
    <w:name w:val="C7CCDAD50E514C10AD49F617CCC092F9"/>
  </w:style>
  <w:style w:type="paragraph" w:customStyle="1" w:styleId="04BFE31726D44695B9C18534B2542861">
    <w:name w:val="04BFE31726D44695B9C18534B2542861"/>
  </w:style>
  <w:style w:type="paragraph" w:customStyle="1" w:styleId="B8DAAF458E574F2F8CC4723815890AA1">
    <w:name w:val="B8DAAF458E574F2F8CC4723815890AA1"/>
  </w:style>
  <w:style w:type="paragraph" w:customStyle="1" w:styleId="7A017436771D46EBAE785E9AD1F9ED25">
    <w:name w:val="7A017436771D46EBAE785E9AD1F9ED25"/>
  </w:style>
  <w:style w:type="paragraph" w:customStyle="1" w:styleId="E2F3090B7373457D942D5DA2042997C5">
    <w:name w:val="E2F3090B7373457D942D5DA2042997C5"/>
  </w:style>
  <w:style w:type="paragraph" w:customStyle="1" w:styleId="931D1BFFC5D643309BF2A294BB1BA02E">
    <w:name w:val="931D1BFFC5D643309BF2A294BB1BA02E"/>
  </w:style>
  <w:style w:type="paragraph" w:customStyle="1" w:styleId="0069F42B8520413FB6FC7A310910E524">
    <w:name w:val="0069F42B8520413FB6FC7A310910E524"/>
  </w:style>
  <w:style w:type="paragraph" w:customStyle="1" w:styleId="BE64E6C16B9045C09209DFDB29578273">
    <w:name w:val="BE64E6C16B9045C09209DFDB29578273"/>
  </w:style>
  <w:style w:type="paragraph" w:customStyle="1" w:styleId="3842ED861AED4CB7988731475B63C2FE">
    <w:name w:val="3842ED861AED4CB7988731475B63C2FE"/>
  </w:style>
  <w:style w:type="paragraph" w:customStyle="1" w:styleId="273D5A6F81114E58AE1245301FA56380">
    <w:name w:val="273D5A6F81114E58AE1245301FA56380"/>
  </w:style>
  <w:style w:type="paragraph" w:customStyle="1" w:styleId="4E4B2617877E4BB69CB31C95F31C5F67">
    <w:name w:val="4E4B2617877E4BB69CB31C95F31C5F67"/>
  </w:style>
  <w:style w:type="paragraph" w:customStyle="1" w:styleId="94EB82CFA7ED416BBA6713A4DD015275">
    <w:name w:val="94EB82CFA7ED416BBA6713A4DD015275"/>
  </w:style>
  <w:style w:type="paragraph" w:customStyle="1" w:styleId="86C0A39C79474C3C9D92796CFAB6A788">
    <w:name w:val="86C0A39C79474C3C9D92796CFAB6A788"/>
  </w:style>
  <w:style w:type="character" w:styleId="PlaceholderText">
    <w:name w:val="Placeholder Text"/>
    <w:basedOn w:val="DefaultParagraphFont"/>
    <w:uiPriority w:val="99"/>
    <w:semiHidden/>
    <w:rPr>
      <w:color w:val="808080"/>
    </w:rPr>
  </w:style>
  <w:style w:type="paragraph" w:customStyle="1" w:styleId="89A6852C611B47E0A6BC8D5D042A539D">
    <w:name w:val="89A6852C611B47E0A6BC8D5D042A539D"/>
  </w:style>
  <w:style w:type="paragraph" w:customStyle="1" w:styleId="B89ED2E7693D45F6BE140B484C6D7D0A">
    <w:name w:val="B89ED2E7693D45F6BE140B484C6D7D0A"/>
  </w:style>
  <w:style w:type="paragraph" w:customStyle="1" w:styleId="5357CF5FE2D1426986EE8B121343BEFD">
    <w:name w:val="5357CF5FE2D1426986EE8B121343BEFD"/>
  </w:style>
  <w:style w:type="paragraph" w:customStyle="1" w:styleId="0B9FE93DCA0D4900839551DD4ADD4BBE">
    <w:name w:val="0B9FE93DCA0D4900839551DD4ADD4BBE"/>
  </w:style>
  <w:style w:type="paragraph" w:customStyle="1" w:styleId="242AEADD52BB479F94590A01BFC4F01C">
    <w:name w:val="242AEADD52BB479F94590A01BFC4F01C"/>
  </w:style>
  <w:style w:type="paragraph" w:customStyle="1" w:styleId="CC54A11DF5EC4FC28E9BAD55E3420762">
    <w:name w:val="CC54A11DF5EC4FC28E9BAD55E3420762"/>
  </w:style>
  <w:style w:type="paragraph" w:customStyle="1" w:styleId="D44227DEDFA14326856F752B1CF5D2F3">
    <w:name w:val="D44227DEDFA14326856F752B1CF5D2F3"/>
  </w:style>
  <w:style w:type="paragraph" w:customStyle="1" w:styleId="FA8FC0FAE2994730BB4497327BC69B58">
    <w:name w:val="FA8FC0FAE2994730BB4497327BC69B58"/>
  </w:style>
  <w:style w:type="paragraph" w:customStyle="1" w:styleId="255A1729770D44D896D6E9F639AF9D35">
    <w:name w:val="255A1729770D44D896D6E9F639AF9D35"/>
  </w:style>
  <w:style w:type="paragraph" w:customStyle="1" w:styleId="8297CFC70DBB427ABC28C3826FB047EB">
    <w:name w:val="8297CFC70DBB427ABC28C3826FB047EB"/>
  </w:style>
  <w:style w:type="paragraph" w:customStyle="1" w:styleId="15234BAB738749F3BDD51E67BDC58532">
    <w:name w:val="15234BAB738749F3BDD51E67BDC58532"/>
  </w:style>
  <w:style w:type="paragraph" w:customStyle="1" w:styleId="147ACA75008B4D969C9E5C6FB63CF0B9">
    <w:name w:val="147ACA75008B4D969C9E5C6FB63CF0B9"/>
  </w:style>
  <w:style w:type="paragraph" w:customStyle="1" w:styleId="592D759B6317476BB46B537C029A1E6C">
    <w:name w:val="592D759B6317476BB46B537C029A1E6C"/>
  </w:style>
  <w:style w:type="paragraph" w:customStyle="1" w:styleId="512A5EEF4E76407180101EB0E6CA7B19">
    <w:name w:val="512A5EEF4E76407180101EB0E6CA7B19"/>
  </w:style>
  <w:style w:type="paragraph" w:customStyle="1" w:styleId="09574C0F678D4A7C99247905F7317408">
    <w:name w:val="09574C0F678D4A7C99247905F7317408"/>
  </w:style>
  <w:style w:type="paragraph" w:customStyle="1" w:styleId="9E74B0321E164CC3B9AECF24B63EB84C">
    <w:name w:val="9E74B0321E164CC3B9AECF24B63EB84C"/>
  </w:style>
  <w:style w:type="paragraph" w:customStyle="1" w:styleId="651846342A5A4919A8B53D38D7C639F6">
    <w:name w:val="651846342A5A4919A8B53D38D7C639F6"/>
  </w:style>
  <w:style w:type="paragraph" w:customStyle="1" w:styleId="20900B32EC4C4FCC8781CA46394BDE36">
    <w:name w:val="20900B32EC4C4FCC8781CA46394BDE36"/>
  </w:style>
  <w:style w:type="paragraph" w:customStyle="1" w:styleId="DA767A9608964DC5B3D95CB09ABB35AA">
    <w:name w:val="DA767A9608964DC5B3D95CB09ABB35AA"/>
  </w:style>
  <w:style w:type="paragraph" w:customStyle="1" w:styleId="1D80334832E34310A9B847F4FDF8C9D7">
    <w:name w:val="1D80334832E34310A9B847F4FDF8C9D7"/>
  </w:style>
  <w:style w:type="paragraph" w:customStyle="1" w:styleId="64FDB9C201D94B35B444654E5817DCF9">
    <w:name w:val="64FDB9C201D94B35B444654E5817DCF9"/>
  </w:style>
  <w:style w:type="paragraph" w:customStyle="1" w:styleId="C4FE68CE989045488343B55D0991C1A5">
    <w:name w:val="C4FE68CE989045488343B55D0991C1A5"/>
  </w:style>
  <w:style w:type="paragraph" w:customStyle="1" w:styleId="BBDF196C323D4AD8960A00CE56828CB9">
    <w:name w:val="BBDF196C323D4AD8960A00CE56828CB9"/>
  </w:style>
  <w:style w:type="paragraph" w:customStyle="1" w:styleId="E0290F08DD354F5ABD97347298DE5832">
    <w:name w:val="E0290F08DD354F5ABD97347298DE5832"/>
  </w:style>
  <w:style w:type="paragraph" w:customStyle="1" w:styleId="B5C6357BA2504C8DA2CADABC2B4C2B3A">
    <w:name w:val="B5C6357BA2504C8DA2CADABC2B4C2B3A"/>
  </w:style>
  <w:style w:type="paragraph" w:customStyle="1" w:styleId="20BA8BC78C97498791A999724987473C">
    <w:name w:val="20BA8BC78C97498791A999724987473C"/>
  </w:style>
  <w:style w:type="paragraph" w:customStyle="1" w:styleId="81C0975AA881468F93D7741DB1911F83">
    <w:name w:val="81C0975AA881468F93D7741DB1911F83"/>
  </w:style>
  <w:style w:type="paragraph" w:customStyle="1" w:styleId="6825D2D81E4F47B0820F49C87D2F4EE0">
    <w:name w:val="6825D2D81E4F47B0820F49C87D2F4EE0"/>
  </w:style>
  <w:style w:type="paragraph" w:customStyle="1" w:styleId="C122A67513554BB89CF5A9758E5C5FF9">
    <w:name w:val="C122A67513554BB89CF5A9758E5C5FF9"/>
  </w:style>
  <w:style w:type="paragraph" w:customStyle="1" w:styleId="BC81FA38D57F4B8280AF2025A726E2F2">
    <w:name w:val="BC81FA38D57F4B8280AF2025A726E2F2"/>
  </w:style>
  <w:style w:type="paragraph" w:customStyle="1" w:styleId="AF75D82D44584332BAD307F4C0AB1997">
    <w:name w:val="AF75D82D44584332BAD307F4C0AB1997"/>
  </w:style>
  <w:style w:type="paragraph" w:customStyle="1" w:styleId="A6B40EC6D9EA4B69A9C7ED09F9BAA2FD">
    <w:name w:val="A6B40EC6D9EA4B69A9C7ED09F9BAA2FD"/>
  </w:style>
  <w:style w:type="paragraph" w:customStyle="1" w:styleId="112731E26E02492DBB61C0BAF6D79E53">
    <w:name w:val="112731E26E02492DBB61C0BAF6D79E53"/>
  </w:style>
  <w:style w:type="paragraph" w:customStyle="1" w:styleId="58CBB78F4F4741A4962DE6A0BF51C79A">
    <w:name w:val="58CBB78F4F4741A4962DE6A0BF51C79A"/>
  </w:style>
  <w:style w:type="paragraph" w:customStyle="1" w:styleId="A7605EF64FE348AC9D989B61FF61E1AB">
    <w:name w:val="A7605EF64FE348AC9D989B61FF61E1AB"/>
  </w:style>
  <w:style w:type="paragraph" w:customStyle="1" w:styleId="0977E1DACDED4BD0891583F39FC98400">
    <w:name w:val="0977E1DACDED4BD0891583F39FC98400"/>
  </w:style>
  <w:style w:type="paragraph" w:customStyle="1" w:styleId="D18E9A2F302E43B28CBA593CA61D4677">
    <w:name w:val="D18E9A2F302E43B28CBA593CA61D4677"/>
  </w:style>
  <w:style w:type="paragraph" w:customStyle="1" w:styleId="BC02490E169D4704A74B8B58ED31661B">
    <w:name w:val="BC02490E169D4704A74B8B58ED31661B"/>
  </w:style>
  <w:style w:type="paragraph" w:customStyle="1" w:styleId="28F5C59DD8EB4C8DBBB647EAC26CA634">
    <w:name w:val="28F5C59DD8EB4C8DBBB647EAC26CA634"/>
  </w:style>
  <w:style w:type="paragraph" w:customStyle="1" w:styleId="4DCE6891EECD48A2AD4C976546642D20">
    <w:name w:val="4DCE6891EECD48A2AD4C976546642D20"/>
  </w:style>
  <w:style w:type="paragraph" w:customStyle="1" w:styleId="0B6CACF70C704C5B91A0AEF51A460EC1">
    <w:name w:val="0B6CACF70C704C5B91A0AEF51A460EC1"/>
  </w:style>
  <w:style w:type="paragraph" w:customStyle="1" w:styleId="478CAD04B1B0477A9CC5DFB80B210A43">
    <w:name w:val="478CAD04B1B0477A9CC5DFB80B210A43"/>
  </w:style>
  <w:style w:type="paragraph" w:customStyle="1" w:styleId="D6B7168CAE9A4452AFC03933193E63D3">
    <w:name w:val="D6B7168CAE9A4452AFC03933193E63D3"/>
  </w:style>
  <w:style w:type="paragraph" w:customStyle="1" w:styleId="31920F46D3D94D219456CDAE2403189A">
    <w:name w:val="31920F46D3D94D219456CDAE2403189A"/>
  </w:style>
  <w:style w:type="paragraph" w:customStyle="1" w:styleId="31E8F1DE52A448BFBA96094A038682F4">
    <w:name w:val="31E8F1DE52A448BFBA96094A038682F4"/>
  </w:style>
  <w:style w:type="paragraph" w:customStyle="1" w:styleId="CDE8D11E7D1B479CB4361CB2D94937AF">
    <w:name w:val="CDE8D11E7D1B479CB4361CB2D94937AF"/>
  </w:style>
  <w:style w:type="paragraph" w:customStyle="1" w:styleId="CAF73C978C4D48D1A9867304D20354EF">
    <w:name w:val="CAF73C978C4D48D1A9867304D20354EF"/>
  </w:style>
  <w:style w:type="paragraph" w:customStyle="1" w:styleId="656A482CA8A14CD6895BFD1F3676CB0C">
    <w:name w:val="656A482CA8A14CD6895BFD1F3676CB0C"/>
  </w:style>
  <w:style w:type="paragraph" w:customStyle="1" w:styleId="D4C84D2F85AE485B8369A0D988FB37FF">
    <w:name w:val="D4C84D2F85AE485B8369A0D988FB37FF"/>
  </w:style>
  <w:style w:type="paragraph" w:customStyle="1" w:styleId="12E0358B016C46699387D776B30421C8">
    <w:name w:val="12E0358B016C46699387D776B30421C8"/>
  </w:style>
  <w:style w:type="paragraph" w:customStyle="1" w:styleId="FE6BA13D9D614B66A3E0DD7E78E2EF2E">
    <w:name w:val="FE6BA13D9D614B66A3E0DD7E78E2EF2E"/>
  </w:style>
  <w:style w:type="paragraph" w:customStyle="1" w:styleId="6C7597F2691F4681B3F72851400FAFDA">
    <w:name w:val="6C7597F2691F4681B3F72851400FAFDA"/>
  </w:style>
  <w:style w:type="paragraph" w:customStyle="1" w:styleId="67C72E9457764CBA93C02302D813B8C3">
    <w:name w:val="67C72E9457764CBA93C02302D813B8C3"/>
  </w:style>
  <w:style w:type="paragraph" w:customStyle="1" w:styleId="3FE4F7CE3E424905AB2034D8DC39A3F1">
    <w:name w:val="3FE4F7CE3E424905AB2034D8DC39A3F1"/>
  </w:style>
  <w:style w:type="paragraph" w:customStyle="1" w:styleId="12CC5EEB427442D28C4E24628089D4F9">
    <w:name w:val="12CC5EEB427442D28C4E24628089D4F9"/>
  </w:style>
  <w:style w:type="paragraph" w:customStyle="1" w:styleId="6398B98CAC9649EC8C7A681E8E2680FE">
    <w:name w:val="6398B98CAC9649EC8C7A681E8E2680FE"/>
  </w:style>
  <w:style w:type="paragraph" w:customStyle="1" w:styleId="414D29BA7CD5425D8430F20B42A741BD">
    <w:name w:val="414D29BA7CD5425D8430F20B42A741BD"/>
  </w:style>
  <w:style w:type="paragraph" w:customStyle="1" w:styleId="9FC4449B38A1466CB75C8FCFAC812008">
    <w:name w:val="9FC4449B38A1466CB75C8FCFAC812008"/>
  </w:style>
  <w:style w:type="paragraph" w:customStyle="1" w:styleId="F72AF639F2BD4E63AD95AE855351EA72">
    <w:name w:val="F72AF639F2BD4E63AD95AE855351EA72"/>
  </w:style>
  <w:style w:type="paragraph" w:customStyle="1" w:styleId="778F3550F3664B4BA2AFE58C2D76298B">
    <w:name w:val="778F3550F3664B4BA2AFE58C2D76298B"/>
  </w:style>
  <w:style w:type="paragraph" w:customStyle="1" w:styleId="675172245BAC4665A41D03A1789F7F5C">
    <w:name w:val="675172245BAC4665A41D03A1789F7F5C"/>
  </w:style>
  <w:style w:type="paragraph" w:customStyle="1" w:styleId="FF56EC4BEEA546488BB07B355582ABC8">
    <w:name w:val="FF56EC4BEEA546488BB07B355582ABC8"/>
  </w:style>
  <w:style w:type="paragraph" w:customStyle="1" w:styleId="2AA77B7B172841B89E43414B875A4182">
    <w:name w:val="2AA77B7B172841B89E43414B875A4182"/>
  </w:style>
  <w:style w:type="paragraph" w:customStyle="1" w:styleId="6CE6253EBC24455CA5CBB55DE8FC85A6">
    <w:name w:val="6CE6253EBC24455CA5CBB55DE8FC85A6"/>
  </w:style>
  <w:style w:type="paragraph" w:customStyle="1" w:styleId="EC89BC42D80C4F0081AAEC1989525522">
    <w:name w:val="EC89BC42D80C4F0081AAEC1989525522"/>
  </w:style>
  <w:style w:type="paragraph" w:customStyle="1" w:styleId="1E83BCF1A8AF4394BDA0C119E8578158">
    <w:name w:val="1E83BCF1A8AF4394BDA0C119E8578158"/>
  </w:style>
  <w:style w:type="paragraph" w:customStyle="1" w:styleId="D9DC4533D9D246D3886520DF1144AB1A">
    <w:name w:val="D9DC4533D9D246D3886520DF1144AB1A"/>
  </w:style>
  <w:style w:type="paragraph" w:customStyle="1" w:styleId="7284927B2A314BAEB37B1F992BCA7AD9">
    <w:name w:val="7284927B2A314BAEB37B1F992BCA7AD9"/>
  </w:style>
  <w:style w:type="paragraph" w:customStyle="1" w:styleId="6645A590FB0047E688DBE5AD5E867ABC">
    <w:name w:val="6645A590FB0047E688DBE5AD5E867ABC"/>
  </w:style>
  <w:style w:type="paragraph" w:customStyle="1" w:styleId="1BA19682772045F38B1F38BFABA51270">
    <w:name w:val="1BA19682772045F38B1F38BFABA51270"/>
    <w:rsid w:val="00F7249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FAD4F4334E491AA2B1F9340A3F7E67">
    <w:name w:val="97FAD4F4334E491AA2B1F9340A3F7E67"/>
  </w:style>
  <w:style w:type="paragraph" w:customStyle="1" w:styleId="F8C2C4396B5048F8A4DD6691BB12107D">
    <w:name w:val="F8C2C4396B5048F8A4DD6691BB12107D"/>
  </w:style>
  <w:style w:type="paragraph" w:customStyle="1" w:styleId="C7CCDAD50E514C10AD49F617CCC092F9">
    <w:name w:val="C7CCDAD50E514C10AD49F617CCC092F9"/>
  </w:style>
  <w:style w:type="paragraph" w:customStyle="1" w:styleId="04BFE31726D44695B9C18534B2542861">
    <w:name w:val="04BFE31726D44695B9C18534B2542861"/>
  </w:style>
  <w:style w:type="paragraph" w:customStyle="1" w:styleId="B8DAAF458E574F2F8CC4723815890AA1">
    <w:name w:val="B8DAAF458E574F2F8CC4723815890AA1"/>
  </w:style>
  <w:style w:type="paragraph" w:customStyle="1" w:styleId="7A017436771D46EBAE785E9AD1F9ED25">
    <w:name w:val="7A017436771D46EBAE785E9AD1F9ED25"/>
  </w:style>
  <w:style w:type="paragraph" w:customStyle="1" w:styleId="E2F3090B7373457D942D5DA2042997C5">
    <w:name w:val="E2F3090B7373457D942D5DA2042997C5"/>
  </w:style>
  <w:style w:type="paragraph" w:customStyle="1" w:styleId="931D1BFFC5D643309BF2A294BB1BA02E">
    <w:name w:val="931D1BFFC5D643309BF2A294BB1BA02E"/>
  </w:style>
  <w:style w:type="paragraph" w:customStyle="1" w:styleId="0069F42B8520413FB6FC7A310910E524">
    <w:name w:val="0069F42B8520413FB6FC7A310910E524"/>
  </w:style>
  <w:style w:type="paragraph" w:customStyle="1" w:styleId="BE64E6C16B9045C09209DFDB29578273">
    <w:name w:val="BE64E6C16B9045C09209DFDB29578273"/>
  </w:style>
  <w:style w:type="paragraph" w:customStyle="1" w:styleId="3842ED861AED4CB7988731475B63C2FE">
    <w:name w:val="3842ED861AED4CB7988731475B63C2FE"/>
  </w:style>
  <w:style w:type="paragraph" w:customStyle="1" w:styleId="273D5A6F81114E58AE1245301FA56380">
    <w:name w:val="273D5A6F81114E58AE1245301FA56380"/>
  </w:style>
  <w:style w:type="paragraph" w:customStyle="1" w:styleId="4E4B2617877E4BB69CB31C95F31C5F67">
    <w:name w:val="4E4B2617877E4BB69CB31C95F31C5F67"/>
  </w:style>
  <w:style w:type="paragraph" w:customStyle="1" w:styleId="94EB82CFA7ED416BBA6713A4DD015275">
    <w:name w:val="94EB82CFA7ED416BBA6713A4DD015275"/>
  </w:style>
  <w:style w:type="paragraph" w:customStyle="1" w:styleId="86C0A39C79474C3C9D92796CFAB6A788">
    <w:name w:val="86C0A39C79474C3C9D92796CFAB6A788"/>
  </w:style>
  <w:style w:type="character" w:styleId="PlaceholderText">
    <w:name w:val="Placeholder Text"/>
    <w:basedOn w:val="DefaultParagraphFont"/>
    <w:uiPriority w:val="99"/>
    <w:semiHidden/>
    <w:rPr>
      <w:color w:val="808080"/>
    </w:rPr>
  </w:style>
  <w:style w:type="paragraph" w:customStyle="1" w:styleId="89A6852C611B47E0A6BC8D5D042A539D">
    <w:name w:val="89A6852C611B47E0A6BC8D5D042A539D"/>
  </w:style>
  <w:style w:type="paragraph" w:customStyle="1" w:styleId="B89ED2E7693D45F6BE140B484C6D7D0A">
    <w:name w:val="B89ED2E7693D45F6BE140B484C6D7D0A"/>
  </w:style>
  <w:style w:type="paragraph" w:customStyle="1" w:styleId="5357CF5FE2D1426986EE8B121343BEFD">
    <w:name w:val="5357CF5FE2D1426986EE8B121343BEFD"/>
  </w:style>
  <w:style w:type="paragraph" w:customStyle="1" w:styleId="0B9FE93DCA0D4900839551DD4ADD4BBE">
    <w:name w:val="0B9FE93DCA0D4900839551DD4ADD4BBE"/>
  </w:style>
  <w:style w:type="paragraph" w:customStyle="1" w:styleId="242AEADD52BB479F94590A01BFC4F01C">
    <w:name w:val="242AEADD52BB479F94590A01BFC4F01C"/>
  </w:style>
  <w:style w:type="paragraph" w:customStyle="1" w:styleId="CC54A11DF5EC4FC28E9BAD55E3420762">
    <w:name w:val="CC54A11DF5EC4FC28E9BAD55E3420762"/>
  </w:style>
  <w:style w:type="paragraph" w:customStyle="1" w:styleId="D44227DEDFA14326856F752B1CF5D2F3">
    <w:name w:val="D44227DEDFA14326856F752B1CF5D2F3"/>
  </w:style>
  <w:style w:type="paragraph" w:customStyle="1" w:styleId="FA8FC0FAE2994730BB4497327BC69B58">
    <w:name w:val="FA8FC0FAE2994730BB4497327BC69B58"/>
  </w:style>
  <w:style w:type="paragraph" w:customStyle="1" w:styleId="255A1729770D44D896D6E9F639AF9D35">
    <w:name w:val="255A1729770D44D896D6E9F639AF9D35"/>
  </w:style>
  <w:style w:type="paragraph" w:customStyle="1" w:styleId="8297CFC70DBB427ABC28C3826FB047EB">
    <w:name w:val="8297CFC70DBB427ABC28C3826FB047EB"/>
  </w:style>
  <w:style w:type="paragraph" w:customStyle="1" w:styleId="15234BAB738749F3BDD51E67BDC58532">
    <w:name w:val="15234BAB738749F3BDD51E67BDC58532"/>
  </w:style>
  <w:style w:type="paragraph" w:customStyle="1" w:styleId="147ACA75008B4D969C9E5C6FB63CF0B9">
    <w:name w:val="147ACA75008B4D969C9E5C6FB63CF0B9"/>
  </w:style>
  <w:style w:type="paragraph" w:customStyle="1" w:styleId="592D759B6317476BB46B537C029A1E6C">
    <w:name w:val="592D759B6317476BB46B537C029A1E6C"/>
  </w:style>
  <w:style w:type="paragraph" w:customStyle="1" w:styleId="512A5EEF4E76407180101EB0E6CA7B19">
    <w:name w:val="512A5EEF4E76407180101EB0E6CA7B19"/>
  </w:style>
  <w:style w:type="paragraph" w:customStyle="1" w:styleId="09574C0F678D4A7C99247905F7317408">
    <w:name w:val="09574C0F678D4A7C99247905F7317408"/>
  </w:style>
  <w:style w:type="paragraph" w:customStyle="1" w:styleId="9E74B0321E164CC3B9AECF24B63EB84C">
    <w:name w:val="9E74B0321E164CC3B9AECF24B63EB84C"/>
  </w:style>
  <w:style w:type="paragraph" w:customStyle="1" w:styleId="651846342A5A4919A8B53D38D7C639F6">
    <w:name w:val="651846342A5A4919A8B53D38D7C639F6"/>
  </w:style>
  <w:style w:type="paragraph" w:customStyle="1" w:styleId="20900B32EC4C4FCC8781CA46394BDE36">
    <w:name w:val="20900B32EC4C4FCC8781CA46394BDE36"/>
  </w:style>
  <w:style w:type="paragraph" w:customStyle="1" w:styleId="DA767A9608964DC5B3D95CB09ABB35AA">
    <w:name w:val="DA767A9608964DC5B3D95CB09ABB35AA"/>
  </w:style>
  <w:style w:type="paragraph" w:customStyle="1" w:styleId="1D80334832E34310A9B847F4FDF8C9D7">
    <w:name w:val="1D80334832E34310A9B847F4FDF8C9D7"/>
  </w:style>
  <w:style w:type="paragraph" w:customStyle="1" w:styleId="64FDB9C201D94B35B444654E5817DCF9">
    <w:name w:val="64FDB9C201D94B35B444654E5817DCF9"/>
  </w:style>
  <w:style w:type="paragraph" w:customStyle="1" w:styleId="C4FE68CE989045488343B55D0991C1A5">
    <w:name w:val="C4FE68CE989045488343B55D0991C1A5"/>
  </w:style>
  <w:style w:type="paragraph" w:customStyle="1" w:styleId="BBDF196C323D4AD8960A00CE56828CB9">
    <w:name w:val="BBDF196C323D4AD8960A00CE56828CB9"/>
  </w:style>
  <w:style w:type="paragraph" w:customStyle="1" w:styleId="E0290F08DD354F5ABD97347298DE5832">
    <w:name w:val="E0290F08DD354F5ABD97347298DE5832"/>
  </w:style>
  <w:style w:type="paragraph" w:customStyle="1" w:styleId="B5C6357BA2504C8DA2CADABC2B4C2B3A">
    <w:name w:val="B5C6357BA2504C8DA2CADABC2B4C2B3A"/>
  </w:style>
  <w:style w:type="paragraph" w:customStyle="1" w:styleId="20BA8BC78C97498791A999724987473C">
    <w:name w:val="20BA8BC78C97498791A999724987473C"/>
  </w:style>
  <w:style w:type="paragraph" w:customStyle="1" w:styleId="81C0975AA881468F93D7741DB1911F83">
    <w:name w:val="81C0975AA881468F93D7741DB1911F83"/>
  </w:style>
  <w:style w:type="paragraph" w:customStyle="1" w:styleId="6825D2D81E4F47B0820F49C87D2F4EE0">
    <w:name w:val="6825D2D81E4F47B0820F49C87D2F4EE0"/>
  </w:style>
  <w:style w:type="paragraph" w:customStyle="1" w:styleId="C122A67513554BB89CF5A9758E5C5FF9">
    <w:name w:val="C122A67513554BB89CF5A9758E5C5FF9"/>
  </w:style>
  <w:style w:type="paragraph" w:customStyle="1" w:styleId="BC81FA38D57F4B8280AF2025A726E2F2">
    <w:name w:val="BC81FA38D57F4B8280AF2025A726E2F2"/>
  </w:style>
  <w:style w:type="paragraph" w:customStyle="1" w:styleId="AF75D82D44584332BAD307F4C0AB1997">
    <w:name w:val="AF75D82D44584332BAD307F4C0AB1997"/>
  </w:style>
  <w:style w:type="paragraph" w:customStyle="1" w:styleId="A6B40EC6D9EA4B69A9C7ED09F9BAA2FD">
    <w:name w:val="A6B40EC6D9EA4B69A9C7ED09F9BAA2FD"/>
  </w:style>
  <w:style w:type="paragraph" w:customStyle="1" w:styleId="112731E26E02492DBB61C0BAF6D79E53">
    <w:name w:val="112731E26E02492DBB61C0BAF6D79E53"/>
  </w:style>
  <w:style w:type="paragraph" w:customStyle="1" w:styleId="58CBB78F4F4741A4962DE6A0BF51C79A">
    <w:name w:val="58CBB78F4F4741A4962DE6A0BF51C79A"/>
  </w:style>
  <w:style w:type="paragraph" w:customStyle="1" w:styleId="A7605EF64FE348AC9D989B61FF61E1AB">
    <w:name w:val="A7605EF64FE348AC9D989B61FF61E1AB"/>
  </w:style>
  <w:style w:type="paragraph" w:customStyle="1" w:styleId="0977E1DACDED4BD0891583F39FC98400">
    <w:name w:val="0977E1DACDED4BD0891583F39FC98400"/>
  </w:style>
  <w:style w:type="paragraph" w:customStyle="1" w:styleId="D18E9A2F302E43B28CBA593CA61D4677">
    <w:name w:val="D18E9A2F302E43B28CBA593CA61D4677"/>
  </w:style>
  <w:style w:type="paragraph" w:customStyle="1" w:styleId="BC02490E169D4704A74B8B58ED31661B">
    <w:name w:val="BC02490E169D4704A74B8B58ED31661B"/>
  </w:style>
  <w:style w:type="paragraph" w:customStyle="1" w:styleId="28F5C59DD8EB4C8DBBB647EAC26CA634">
    <w:name w:val="28F5C59DD8EB4C8DBBB647EAC26CA634"/>
  </w:style>
  <w:style w:type="paragraph" w:customStyle="1" w:styleId="4DCE6891EECD48A2AD4C976546642D20">
    <w:name w:val="4DCE6891EECD48A2AD4C976546642D20"/>
  </w:style>
  <w:style w:type="paragraph" w:customStyle="1" w:styleId="0B6CACF70C704C5B91A0AEF51A460EC1">
    <w:name w:val="0B6CACF70C704C5B91A0AEF51A460EC1"/>
  </w:style>
  <w:style w:type="paragraph" w:customStyle="1" w:styleId="478CAD04B1B0477A9CC5DFB80B210A43">
    <w:name w:val="478CAD04B1B0477A9CC5DFB80B210A43"/>
  </w:style>
  <w:style w:type="paragraph" w:customStyle="1" w:styleId="D6B7168CAE9A4452AFC03933193E63D3">
    <w:name w:val="D6B7168CAE9A4452AFC03933193E63D3"/>
  </w:style>
  <w:style w:type="paragraph" w:customStyle="1" w:styleId="31920F46D3D94D219456CDAE2403189A">
    <w:name w:val="31920F46D3D94D219456CDAE2403189A"/>
  </w:style>
  <w:style w:type="paragraph" w:customStyle="1" w:styleId="31E8F1DE52A448BFBA96094A038682F4">
    <w:name w:val="31E8F1DE52A448BFBA96094A038682F4"/>
  </w:style>
  <w:style w:type="paragraph" w:customStyle="1" w:styleId="CDE8D11E7D1B479CB4361CB2D94937AF">
    <w:name w:val="CDE8D11E7D1B479CB4361CB2D94937AF"/>
  </w:style>
  <w:style w:type="paragraph" w:customStyle="1" w:styleId="CAF73C978C4D48D1A9867304D20354EF">
    <w:name w:val="CAF73C978C4D48D1A9867304D20354EF"/>
  </w:style>
  <w:style w:type="paragraph" w:customStyle="1" w:styleId="656A482CA8A14CD6895BFD1F3676CB0C">
    <w:name w:val="656A482CA8A14CD6895BFD1F3676CB0C"/>
  </w:style>
  <w:style w:type="paragraph" w:customStyle="1" w:styleId="D4C84D2F85AE485B8369A0D988FB37FF">
    <w:name w:val="D4C84D2F85AE485B8369A0D988FB37FF"/>
  </w:style>
  <w:style w:type="paragraph" w:customStyle="1" w:styleId="12E0358B016C46699387D776B30421C8">
    <w:name w:val="12E0358B016C46699387D776B30421C8"/>
  </w:style>
  <w:style w:type="paragraph" w:customStyle="1" w:styleId="FE6BA13D9D614B66A3E0DD7E78E2EF2E">
    <w:name w:val="FE6BA13D9D614B66A3E0DD7E78E2EF2E"/>
  </w:style>
  <w:style w:type="paragraph" w:customStyle="1" w:styleId="6C7597F2691F4681B3F72851400FAFDA">
    <w:name w:val="6C7597F2691F4681B3F72851400FAFDA"/>
  </w:style>
  <w:style w:type="paragraph" w:customStyle="1" w:styleId="67C72E9457764CBA93C02302D813B8C3">
    <w:name w:val="67C72E9457764CBA93C02302D813B8C3"/>
  </w:style>
  <w:style w:type="paragraph" w:customStyle="1" w:styleId="3FE4F7CE3E424905AB2034D8DC39A3F1">
    <w:name w:val="3FE4F7CE3E424905AB2034D8DC39A3F1"/>
  </w:style>
  <w:style w:type="paragraph" w:customStyle="1" w:styleId="12CC5EEB427442D28C4E24628089D4F9">
    <w:name w:val="12CC5EEB427442D28C4E24628089D4F9"/>
  </w:style>
  <w:style w:type="paragraph" w:customStyle="1" w:styleId="6398B98CAC9649EC8C7A681E8E2680FE">
    <w:name w:val="6398B98CAC9649EC8C7A681E8E2680FE"/>
  </w:style>
  <w:style w:type="paragraph" w:customStyle="1" w:styleId="414D29BA7CD5425D8430F20B42A741BD">
    <w:name w:val="414D29BA7CD5425D8430F20B42A741BD"/>
  </w:style>
  <w:style w:type="paragraph" w:customStyle="1" w:styleId="9FC4449B38A1466CB75C8FCFAC812008">
    <w:name w:val="9FC4449B38A1466CB75C8FCFAC812008"/>
  </w:style>
  <w:style w:type="paragraph" w:customStyle="1" w:styleId="F72AF639F2BD4E63AD95AE855351EA72">
    <w:name w:val="F72AF639F2BD4E63AD95AE855351EA72"/>
  </w:style>
  <w:style w:type="paragraph" w:customStyle="1" w:styleId="778F3550F3664B4BA2AFE58C2D76298B">
    <w:name w:val="778F3550F3664B4BA2AFE58C2D76298B"/>
  </w:style>
  <w:style w:type="paragraph" w:customStyle="1" w:styleId="675172245BAC4665A41D03A1789F7F5C">
    <w:name w:val="675172245BAC4665A41D03A1789F7F5C"/>
  </w:style>
  <w:style w:type="paragraph" w:customStyle="1" w:styleId="FF56EC4BEEA546488BB07B355582ABC8">
    <w:name w:val="FF56EC4BEEA546488BB07B355582ABC8"/>
  </w:style>
  <w:style w:type="paragraph" w:customStyle="1" w:styleId="2AA77B7B172841B89E43414B875A4182">
    <w:name w:val="2AA77B7B172841B89E43414B875A4182"/>
  </w:style>
  <w:style w:type="paragraph" w:customStyle="1" w:styleId="6CE6253EBC24455CA5CBB55DE8FC85A6">
    <w:name w:val="6CE6253EBC24455CA5CBB55DE8FC85A6"/>
  </w:style>
  <w:style w:type="paragraph" w:customStyle="1" w:styleId="EC89BC42D80C4F0081AAEC1989525522">
    <w:name w:val="EC89BC42D80C4F0081AAEC1989525522"/>
  </w:style>
  <w:style w:type="paragraph" w:customStyle="1" w:styleId="1E83BCF1A8AF4394BDA0C119E8578158">
    <w:name w:val="1E83BCF1A8AF4394BDA0C119E8578158"/>
  </w:style>
  <w:style w:type="paragraph" w:customStyle="1" w:styleId="D9DC4533D9D246D3886520DF1144AB1A">
    <w:name w:val="D9DC4533D9D246D3886520DF1144AB1A"/>
  </w:style>
  <w:style w:type="paragraph" w:customStyle="1" w:styleId="7284927B2A314BAEB37B1F992BCA7AD9">
    <w:name w:val="7284927B2A314BAEB37B1F992BCA7AD9"/>
  </w:style>
  <w:style w:type="paragraph" w:customStyle="1" w:styleId="6645A590FB0047E688DBE5AD5E867ABC">
    <w:name w:val="6645A590FB0047E688DBE5AD5E867ABC"/>
  </w:style>
  <w:style w:type="paragraph" w:customStyle="1" w:styleId="1BA19682772045F38B1F38BFABA51270">
    <w:name w:val="1BA19682772045F38B1F38BFABA51270"/>
    <w:rsid w:val="00F72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Georgia Pro Black"/>
        <a:ea typeface=""/>
        <a:cs typeface=""/>
      </a:majorFont>
      <a:minorFont>
        <a:latin typeface="Baskerville Old 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C3E80-5028-4D48-B1ED-451794B4E392}">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D996C147-1F3F-401A-AA66-7553B6223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B6EBE1-B493-47AF-B1AE-C0630005EA90}">
  <ds:schemaRefs>
    <ds:schemaRef ds:uri="http://schemas.microsoft.com/sharepoint/v3/contenttype/forms"/>
  </ds:schemaRefs>
</ds:datastoreItem>
</file>

<file path=customXml/itemProps4.xml><?xml version="1.0" encoding="utf-8"?>
<ds:datastoreItem xmlns:ds="http://schemas.openxmlformats.org/officeDocument/2006/customXml" ds:itemID="{60D9691F-367B-4F67-89D1-A9AABF5A5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Traditional newspaper</Template>
  <TotalTime>0</TotalTime>
  <Pages>1</Pages>
  <Words>277</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2021-01-22T12:54:00Z</dcterms:created>
  <dcterms:modified xsi:type="dcterms:W3CDTF">2021-01-22T12:54:00Z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