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8D9" w:rsidRDefault="00016AB5">
      <w:pPr>
        <w:pStyle w:val="Standard"/>
        <w:rPr>
          <w:rFonts w:hint="eastAsia"/>
        </w:rPr>
      </w:pPr>
      <w:bookmarkStart w:id="0" w:name="_GoBack"/>
      <w:bookmarkEnd w:id="0"/>
      <w:r>
        <w:t>Weeooo! Weeooo!</w:t>
      </w:r>
    </w:p>
    <w:p w:rsidR="00D228D9" w:rsidRDefault="00016AB5">
      <w:pPr>
        <w:pStyle w:val="Standard"/>
        <w:rPr>
          <w:rFonts w:hint="eastAsia"/>
        </w:rPr>
      </w:pPr>
      <w:r>
        <w:t>The air riad siren... oh no. I grabed some cloathes and flew like an eagle to the shelter in my pjamas, hoping with all my heart that the butchers would let ,um use his</w:t>
      </w:r>
      <w:r>
        <w:t xml:space="preserve"> shelter. Once inside, I put on my earplugs and tried to sleep. It woked kind of, I couldn’t here the siren or Luftwaffe but I was still to anxious and rightfully so because just the all clear sounded I Mum was in amongst the long list of casualties (I had</w:t>
      </w:r>
      <w:r>
        <w:t xml:space="preserve"> taken off earplugs). “No!” I cried, “This can’t be happening!” I sat wialing twice as loud as the siren. After an hour, I succummed to my fear and look at the reckage. Our house is dead too.”No! No! No!”i thought,”This must a dream! I can’t be homeless an</w:t>
      </w:r>
      <w:r>
        <w:t>d an orphan” all fell silent. I stood there pralysed with grief. I felt cheated, I felt lonley and I felt angry. “They… will… pay.” I told myself, “They… will… pay!” I cannot let those stinking Germans get away with this. I cannot.</w:t>
      </w:r>
    </w:p>
    <w:p w:rsidR="00D228D9" w:rsidRDefault="00D228D9">
      <w:pPr>
        <w:pStyle w:val="Standard"/>
        <w:rPr>
          <w:rFonts w:hint="eastAsia"/>
        </w:rPr>
      </w:pPr>
    </w:p>
    <w:p w:rsidR="00D228D9" w:rsidRDefault="00016AB5">
      <w:pPr>
        <w:pStyle w:val="Standard"/>
        <w:rPr>
          <w:rFonts w:hint="eastAsia"/>
        </w:rPr>
      </w:pPr>
      <w:r>
        <w:rPr>
          <w:rFonts w:ascii="Bradley Hand ITC" w:hAnsi="Bradley Hand ITC"/>
          <w:i/>
          <w:color w:val="FF0000"/>
        </w:rPr>
        <w:t xml:space="preserve">You included effective </w:t>
      </w:r>
      <w:r>
        <w:rPr>
          <w:rFonts w:ascii="Bradley Hand ITC" w:hAnsi="Bradley Hand ITC"/>
          <w:i/>
          <w:color w:val="FF0000"/>
        </w:rPr>
        <w:t>language in your diary entry and you included emotions well. Try using a dictionary to check your spellings.</w:t>
      </w:r>
    </w:p>
    <w:sectPr w:rsidR="00D228D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AB5" w:rsidRDefault="00016AB5">
      <w:pPr>
        <w:rPr>
          <w:rFonts w:hint="eastAsia"/>
        </w:rPr>
      </w:pPr>
      <w:r>
        <w:separator/>
      </w:r>
    </w:p>
  </w:endnote>
  <w:endnote w:type="continuationSeparator" w:id="0">
    <w:p w:rsidR="00016AB5" w:rsidRDefault="00016A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AB5" w:rsidRDefault="00016AB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16AB5" w:rsidRDefault="00016AB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228D9"/>
    <w:rsid w:val="00016AB5"/>
    <w:rsid w:val="00492936"/>
    <w:rsid w:val="00D2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3DE911-96D7-44AF-AB08-7F3B5CFD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en-GB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Jenna Leverton</cp:lastModifiedBy>
  <cp:revision>2</cp:revision>
  <dcterms:created xsi:type="dcterms:W3CDTF">2021-01-15T15:09:00Z</dcterms:created>
  <dcterms:modified xsi:type="dcterms:W3CDTF">2021-01-15T15:09:00Z</dcterms:modified>
</cp:coreProperties>
</file>