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4750D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4750D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4750D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and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up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snow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blow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SassoonPrimaryInfant" w:hAnsi="SassoonPrimaryInfant"/>
                <w:sz w:val="32"/>
                <w:szCs w:val="24"/>
              </w:rPr>
            </w:pPr>
            <w:r>
              <w:rPr>
                <w:rFonts w:ascii="SassoonPrimaryInfant" w:hAnsi="SassoonPrimaryInfant"/>
                <w:sz w:val="32"/>
                <w:szCs w:val="24"/>
              </w:rPr>
              <w:t>glow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Comic Sans MS" w:hAnsi="Comic Sans MS"/>
                <w:sz w:val="32"/>
                <w:szCs w:val="20"/>
              </w:rPr>
              <w:t>shine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Comic Sans MS" w:hAnsi="Comic Sans MS"/>
                <w:sz w:val="32"/>
                <w:szCs w:val="20"/>
              </w:rPr>
              <w:t>nice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Comic Sans MS" w:hAnsi="Comic Sans MS"/>
                <w:sz w:val="32"/>
                <w:szCs w:val="20"/>
              </w:rPr>
              <w:t>smile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Comic Sans MS" w:hAnsi="Comic Sans MS"/>
                <w:sz w:val="32"/>
                <w:szCs w:val="20"/>
              </w:rPr>
              <w:t>other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  <w:r>
              <w:rPr>
                <w:rFonts w:ascii="Comic Sans MS" w:hAnsi="Comic Sans MS"/>
                <w:sz w:val="32"/>
                <w:szCs w:val="20"/>
              </w:rPr>
              <w:t>mother</w:t>
            </w:r>
          </w:p>
        </w:tc>
        <w:tc>
          <w:tcPr>
            <w:tcW w:w="1050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4750D8" w:rsidRDefault="004750D8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4750D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4750D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4750D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and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up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4750D8" w:rsidRPr="00CA2AD5" w:rsidRDefault="004750D8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4750D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4750D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4750D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and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up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snow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blow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glow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4750D8" w:rsidRPr="000C6704" w:rsidRDefault="004750D8" w:rsidP="00CA2AD5">
      <w:pPr>
        <w:rPr>
          <w:sz w:val="32"/>
        </w:rPr>
      </w:pPr>
    </w:p>
    <w:sectPr w:rsidR="004750D8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6704"/>
    <w:rsid w:val="000931A4"/>
    <w:rsid w:val="000C6704"/>
    <w:rsid w:val="00250BAE"/>
    <w:rsid w:val="002E2F85"/>
    <w:rsid w:val="003227F9"/>
    <w:rsid w:val="004750D8"/>
    <w:rsid w:val="0057230A"/>
    <w:rsid w:val="00581278"/>
    <w:rsid w:val="005C1E56"/>
    <w:rsid w:val="007311FE"/>
    <w:rsid w:val="007C521D"/>
    <w:rsid w:val="009F132F"/>
    <w:rsid w:val="00AD2198"/>
    <w:rsid w:val="00BF11A8"/>
    <w:rsid w:val="00CA2AD5"/>
    <w:rsid w:val="00D76ED3"/>
    <w:rsid w:val="00DA3D3C"/>
    <w:rsid w:val="00DF044D"/>
    <w:rsid w:val="00E83C6F"/>
    <w:rsid w:val="00F0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67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3</Pages>
  <Words>201</Words>
  <Characters>1148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Walkley Primary Spellings</dc:title>
  <dc:subject/>
  <dc:creator>dmurphy</dc:creator>
  <cp:keywords/>
  <dc:description/>
  <cp:lastModifiedBy>staff</cp:lastModifiedBy>
  <cp:revision>3</cp:revision>
  <cp:lastPrinted>2013-11-04T08:34:00Z</cp:lastPrinted>
  <dcterms:created xsi:type="dcterms:W3CDTF">2013-11-11T10:31:00Z</dcterms:created>
  <dcterms:modified xsi:type="dcterms:W3CDTF">2013-11-13T17:31:00Z</dcterms:modified>
</cp:coreProperties>
</file>