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05FF" w:rsidRDefault="008505FF" w:rsidP="008505FF">
      <w:pPr>
        <w:pStyle w:val="NoSpacing"/>
      </w:pPr>
      <w:bookmarkStart w:id="0" w:name="_GoBack"/>
      <w:bookmarkEnd w:id="0"/>
      <w:r>
        <w:t>September 2021</w:t>
      </w:r>
    </w:p>
    <w:p w:rsidR="008505FF" w:rsidRPr="00B376BA" w:rsidRDefault="008505FF" w:rsidP="008505FF">
      <w:pPr>
        <w:pStyle w:val="NoSpacing"/>
      </w:pPr>
    </w:p>
    <w:p w:rsidR="008505FF" w:rsidRPr="00B376BA" w:rsidRDefault="008505FF" w:rsidP="008505FF">
      <w:pPr>
        <w:pStyle w:val="NoSpacing"/>
      </w:pPr>
      <w:r w:rsidRPr="00B376BA">
        <w:t>Dear Parents / Carers,</w:t>
      </w:r>
    </w:p>
    <w:p w:rsidR="008505FF" w:rsidRPr="00B376BA" w:rsidRDefault="008505FF" w:rsidP="008505FF">
      <w:pPr>
        <w:pStyle w:val="NoSpacing"/>
        <w:jc w:val="center"/>
        <w:rPr>
          <w:b/>
        </w:rPr>
      </w:pPr>
      <w:r w:rsidRPr="00B376BA">
        <w:rPr>
          <w:b/>
        </w:rPr>
        <w:t>YEAR 6 OPEN EVENING AT FORGE VALLEY SCHOOL</w:t>
      </w:r>
    </w:p>
    <w:p w:rsidR="008505FF" w:rsidRPr="00B376BA" w:rsidRDefault="008505FF" w:rsidP="008505FF">
      <w:pPr>
        <w:pStyle w:val="NoSpacing"/>
        <w:jc w:val="center"/>
        <w:rPr>
          <w:b/>
        </w:rPr>
      </w:pPr>
      <w:r>
        <w:rPr>
          <w:b/>
        </w:rPr>
        <w:t>Thursday 30</w:t>
      </w:r>
      <w:r w:rsidRPr="00203323">
        <w:rPr>
          <w:b/>
          <w:vertAlign w:val="superscript"/>
        </w:rPr>
        <w:t>th</w:t>
      </w:r>
      <w:r>
        <w:rPr>
          <w:b/>
        </w:rPr>
        <w:t xml:space="preserve"> September 2021</w:t>
      </w:r>
    </w:p>
    <w:p w:rsidR="008505FF" w:rsidRPr="00B376BA" w:rsidRDefault="008505FF" w:rsidP="008505FF">
      <w:pPr>
        <w:pStyle w:val="NoSpacing"/>
        <w:rPr>
          <w:b/>
        </w:rPr>
      </w:pPr>
    </w:p>
    <w:p w:rsidR="008505FF" w:rsidRDefault="008505FF" w:rsidP="00FF2191">
      <w:pPr>
        <w:pStyle w:val="NoSpacing"/>
        <w:jc w:val="both"/>
      </w:pPr>
      <w:r>
        <w:t xml:space="preserve">Forge Valley School are delighted to announce that our annual Year </w:t>
      </w:r>
      <w:r w:rsidRPr="00B376BA">
        <w:t>Y6 Open Evening</w:t>
      </w:r>
      <w:r>
        <w:t xml:space="preserve"> will be held on Thursday 30</w:t>
      </w:r>
      <w:r w:rsidRPr="006D3B17">
        <w:rPr>
          <w:vertAlign w:val="superscript"/>
        </w:rPr>
        <w:t>th</w:t>
      </w:r>
      <w:r>
        <w:t xml:space="preserve"> September 2021 between 4 – 7pm. </w:t>
      </w:r>
    </w:p>
    <w:p w:rsidR="008505FF" w:rsidRDefault="008505FF" w:rsidP="00FF2191">
      <w:pPr>
        <w:pStyle w:val="NoSpacing"/>
        <w:jc w:val="both"/>
      </w:pPr>
    </w:p>
    <w:p w:rsidR="008505FF" w:rsidRDefault="008505FF" w:rsidP="00FF2191">
      <w:pPr>
        <w:pStyle w:val="NoSpacing"/>
        <w:jc w:val="both"/>
      </w:pPr>
      <w:r>
        <w:t xml:space="preserve">Our Open Evening will be delivered both virtually and in school. We </w:t>
      </w:r>
      <w:r w:rsidR="00B425D1">
        <w:t xml:space="preserve">strongly recommend that parents and pupils attend our virtual Open Evening rather than visiting the school. We however welcome those families who wish to see the school in action physically. </w:t>
      </w:r>
      <w:r>
        <w:t xml:space="preserve"> </w:t>
      </w:r>
    </w:p>
    <w:p w:rsidR="008505FF" w:rsidRDefault="008505FF" w:rsidP="00FF2191">
      <w:pPr>
        <w:pStyle w:val="NoSpacing"/>
        <w:jc w:val="both"/>
      </w:pPr>
    </w:p>
    <w:p w:rsidR="008505FF" w:rsidRPr="00F712A7" w:rsidRDefault="00B425D1" w:rsidP="00FF2191">
      <w:pPr>
        <w:pStyle w:val="NoSpacing"/>
        <w:jc w:val="both"/>
        <w:rPr>
          <w:b/>
          <w:u w:val="single"/>
        </w:rPr>
      </w:pPr>
      <w:r>
        <w:rPr>
          <w:b/>
          <w:u w:val="single"/>
        </w:rPr>
        <w:t>Virtual Open Evening</w:t>
      </w:r>
    </w:p>
    <w:p w:rsidR="008505FF" w:rsidRDefault="008505FF" w:rsidP="00FF2191">
      <w:pPr>
        <w:pStyle w:val="NoSpacing"/>
        <w:jc w:val="both"/>
      </w:pPr>
      <w:r>
        <w:t>For online access please follow our Facebook page as well as our school website for our pre-recorded Open Evening presentation.</w:t>
      </w:r>
    </w:p>
    <w:p w:rsidR="008505FF" w:rsidRDefault="008505FF" w:rsidP="00FF2191">
      <w:pPr>
        <w:pStyle w:val="NoSpacing"/>
        <w:jc w:val="both"/>
      </w:pPr>
    </w:p>
    <w:p w:rsidR="008505FF" w:rsidRPr="00F712A7" w:rsidRDefault="008505FF" w:rsidP="00FF2191">
      <w:pPr>
        <w:pStyle w:val="NoSpacing"/>
        <w:jc w:val="both"/>
        <w:rPr>
          <w:b/>
          <w:u w:val="single"/>
        </w:rPr>
      </w:pPr>
      <w:r w:rsidRPr="00F712A7">
        <w:rPr>
          <w:b/>
          <w:u w:val="single"/>
        </w:rPr>
        <w:t xml:space="preserve">Open </w:t>
      </w:r>
      <w:r>
        <w:rPr>
          <w:b/>
          <w:u w:val="single"/>
        </w:rPr>
        <w:t>E</w:t>
      </w:r>
      <w:r w:rsidRPr="00F712A7">
        <w:rPr>
          <w:b/>
          <w:u w:val="single"/>
        </w:rPr>
        <w:t>vening in school</w:t>
      </w:r>
    </w:p>
    <w:p w:rsidR="001E08DA" w:rsidRPr="00B376BA" w:rsidRDefault="008505FF" w:rsidP="001E08DA">
      <w:pPr>
        <w:pStyle w:val="NoSpacing"/>
        <w:jc w:val="both"/>
      </w:pPr>
      <w:r w:rsidRPr="006D3B17">
        <w:t xml:space="preserve">In order to limit the amount of people in the school at </w:t>
      </w:r>
      <w:r w:rsidR="00B425D1">
        <w:t>any</w:t>
      </w:r>
      <w:r w:rsidR="00B425D1" w:rsidRPr="006D3B17">
        <w:t xml:space="preserve"> one</w:t>
      </w:r>
      <w:r w:rsidRPr="006D3B17">
        <w:t xml:space="preserve"> time</w:t>
      </w:r>
      <w:r w:rsidR="00B425D1">
        <w:t xml:space="preserve">, </w:t>
      </w:r>
      <w:r>
        <w:t xml:space="preserve">we would like to invite parents and pupils to one of three time slots. If you are attending in person, please endeavour to attend at </w:t>
      </w:r>
      <w:r w:rsidR="00B425D1">
        <w:t>the</w:t>
      </w:r>
      <w:r>
        <w:t xml:space="preserve"> allocated time slo</w:t>
      </w:r>
      <w:r w:rsidR="00B425D1">
        <w:t>t</w:t>
      </w:r>
      <w:r>
        <w:t xml:space="preserve">. </w:t>
      </w:r>
      <w:r w:rsidR="001E08DA">
        <w:t>The Headteacher, Dale</w:t>
      </w:r>
      <w:r w:rsidR="001E08DA" w:rsidRPr="00B376BA">
        <w:t xml:space="preserve"> Barrowclough</w:t>
      </w:r>
      <w:r w:rsidR="001E08DA">
        <w:t>,</w:t>
      </w:r>
      <w:r w:rsidR="001E08DA" w:rsidRPr="00B376BA">
        <w:t xml:space="preserve"> </w:t>
      </w:r>
      <w:r w:rsidR="001E08DA">
        <w:t>will be addressing visitors at 4pm, 5pm and 6</w:t>
      </w:r>
      <w:r w:rsidR="001E08DA" w:rsidRPr="00B376BA">
        <w:t xml:space="preserve">pm in the Lecture Theatre. </w:t>
      </w:r>
    </w:p>
    <w:p w:rsidR="008505FF" w:rsidRDefault="008505FF" w:rsidP="008505FF">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8505FF" w:rsidTr="006A7377">
        <w:tc>
          <w:tcPr>
            <w:tcW w:w="3080" w:type="dxa"/>
            <w:shd w:val="clear" w:color="auto" w:fill="D9D9D9"/>
          </w:tcPr>
          <w:p w:rsidR="008505FF" w:rsidRPr="00624B1E" w:rsidRDefault="008505FF" w:rsidP="008505FF">
            <w:pPr>
              <w:pStyle w:val="NoSpacing"/>
              <w:rPr>
                <w:b/>
              </w:rPr>
            </w:pPr>
            <w:r w:rsidRPr="00624B1E">
              <w:rPr>
                <w:b/>
              </w:rPr>
              <w:t>4pm – 5pm</w:t>
            </w:r>
          </w:p>
        </w:tc>
        <w:tc>
          <w:tcPr>
            <w:tcW w:w="3081" w:type="dxa"/>
            <w:shd w:val="clear" w:color="auto" w:fill="D9D9D9"/>
          </w:tcPr>
          <w:p w:rsidR="008505FF" w:rsidRPr="00624B1E" w:rsidRDefault="008505FF" w:rsidP="008505FF">
            <w:pPr>
              <w:pStyle w:val="NoSpacing"/>
              <w:rPr>
                <w:b/>
              </w:rPr>
            </w:pPr>
            <w:r w:rsidRPr="00624B1E">
              <w:rPr>
                <w:b/>
              </w:rPr>
              <w:t>5pm – 6pm</w:t>
            </w:r>
          </w:p>
        </w:tc>
        <w:tc>
          <w:tcPr>
            <w:tcW w:w="3081" w:type="dxa"/>
            <w:shd w:val="clear" w:color="auto" w:fill="D9D9D9"/>
          </w:tcPr>
          <w:p w:rsidR="008505FF" w:rsidRPr="00624B1E" w:rsidRDefault="008505FF" w:rsidP="008505FF">
            <w:pPr>
              <w:pStyle w:val="NoSpacing"/>
              <w:rPr>
                <w:b/>
              </w:rPr>
            </w:pPr>
            <w:r w:rsidRPr="00624B1E">
              <w:rPr>
                <w:b/>
              </w:rPr>
              <w:t>6pm – 7pm</w:t>
            </w:r>
          </w:p>
        </w:tc>
      </w:tr>
      <w:tr w:rsidR="008505FF" w:rsidTr="006A7377">
        <w:tc>
          <w:tcPr>
            <w:tcW w:w="3080" w:type="dxa"/>
            <w:shd w:val="clear" w:color="auto" w:fill="auto"/>
          </w:tcPr>
          <w:p w:rsidR="008505FF" w:rsidRPr="00B425D1" w:rsidRDefault="00B425D1" w:rsidP="008505FF">
            <w:pPr>
              <w:pStyle w:val="NoSpacing"/>
            </w:pPr>
            <w:r>
              <w:t>Malin Bridge</w:t>
            </w:r>
          </w:p>
        </w:tc>
        <w:tc>
          <w:tcPr>
            <w:tcW w:w="3081" w:type="dxa"/>
            <w:shd w:val="clear" w:color="auto" w:fill="auto"/>
          </w:tcPr>
          <w:p w:rsidR="008505FF" w:rsidRPr="00B425D1" w:rsidRDefault="00B425D1" w:rsidP="008505FF">
            <w:pPr>
              <w:pStyle w:val="NoSpacing"/>
            </w:pPr>
            <w:r>
              <w:t>Nook Lane</w:t>
            </w:r>
          </w:p>
        </w:tc>
        <w:tc>
          <w:tcPr>
            <w:tcW w:w="3081" w:type="dxa"/>
            <w:shd w:val="clear" w:color="auto" w:fill="auto"/>
          </w:tcPr>
          <w:p w:rsidR="008505FF" w:rsidRPr="00B425D1" w:rsidRDefault="00B425D1" w:rsidP="008505FF">
            <w:pPr>
              <w:pStyle w:val="NoSpacing"/>
            </w:pPr>
            <w:r>
              <w:t>Shooters Grove</w:t>
            </w:r>
          </w:p>
        </w:tc>
      </w:tr>
      <w:tr w:rsidR="00B425D1" w:rsidTr="006A7377">
        <w:tc>
          <w:tcPr>
            <w:tcW w:w="3080" w:type="dxa"/>
            <w:shd w:val="clear" w:color="auto" w:fill="auto"/>
          </w:tcPr>
          <w:p w:rsidR="00B425D1" w:rsidRDefault="00B425D1" w:rsidP="008505FF">
            <w:pPr>
              <w:pStyle w:val="NoSpacing"/>
            </w:pPr>
            <w:r>
              <w:t>Walkley</w:t>
            </w:r>
          </w:p>
        </w:tc>
        <w:tc>
          <w:tcPr>
            <w:tcW w:w="3081" w:type="dxa"/>
            <w:shd w:val="clear" w:color="auto" w:fill="auto"/>
          </w:tcPr>
          <w:p w:rsidR="00B425D1" w:rsidRPr="00B425D1" w:rsidRDefault="00B425D1" w:rsidP="008505FF">
            <w:pPr>
              <w:pStyle w:val="NoSpacing"/>
            </w:pPr>
            <w:r>
              <w:t>Wisewood</w:t>
            </w:r>
          </w:p>
        </w:tc>
        <w:tc>
          <w:tcPr>
            <w:tcW w:w="3081" w:type="dxa"/>
            <w:shd w:val="clear" w:color="auto" w:fill="auto"/>
          </w:tcPr>
          <w:p w:rsidR="00B425D1" w:rsidRPr="00B425D1" w:rsidRDefault="00B425D1" w:rsidP="008505FF">
            <w:pPr>
              <w:pStyle w:val="NoSpacing"/>
            </w:pPr>
            <w:r>
              <w:t>Rivelin</w:t>
            </w:r>
          </w:p>
        </w:tc>
      </w:tr>
      <w:tr w:rsidR="00B425D1" w:rsidTr="006A7377">
        <w:tc>
          <w:tcPr>
            <w:tcW w:w="3080" w:type="dxa"/>
            <w:shd w:val="clear" w:color="auto" w:fill="auto"/>
          </w:tcPr>
          <w:p w:rsidR="00B425D1" w:rsidRDefault="00B425D1" w:rsidP="008505FF">
            <w:pPr>
              <w:pStyle w:val="NoSpacing"/>
            </w:pPr>
            <w:r>
              <w:t>Hillsborough</w:t>
            </w:r>
          </w:p>
        </w:tc>
        <w:tc>
          <w:tcPr>
            <w:tcW w:w="3081" w:type="dxa"/>
            <w:shd w:val="clear" w:color="auto" w:fill="auto"/>
          </w:tcPr>
          <w:p w:rsidR="00B425D1" w:rsidRPr="00B425D1" w:rsidRDefault="00B425D1" w:rsidP="008505FF">
            <w:pPr>
              <w:pStyle w:val="NoSpacing"/>
            </w:pPr>
            <w:r>
              <w:t>Marlcliffe</w:t>
            </w:r>
          </w:p>
        </w:tc>
        <w:tc>
          <w:tcPr>
            <w:tcW w:w="3081" w:type="dxa"/>
            <w:shd w:val="clear" w:color="auto" w:fill="auto"/>
          </w:tcPr>
          <w:p w:rsidR="00B425D1" w:rsidRPr="00B425D1" w:rsidRDefault="00B425D1" w:rsidP="008505FF">
            <w:pPr>
              <w:pStyle w:val="NoSpacing"/>
            </w:pPr>
            <w:r>
              <w:t>Loxley</w:t>
            </w:r>
          </w:p>
        </w:tc>
      </w:tr>
    </w:tbl>
    <w:p w:rsidR="008505FF" w:rsidRPr="00B376BA" w:rsidRDefault="008505FF" w:rsidP="008505FF">
      <w:pPr>
        <w:pStyle w:val="NoSpacing"/>
      </w:pPr>
      <w:r>
        <w:t xml:space="preserve"> </w:t>
      </w:r>
    </w:p>
    <w:p w:rsidR="008505FF" w:rsidRDefault="008505FF" w:rsidP="00FF2191">
      <w:pPr>
        <w:pStyle w:val="NoSpacing"/>
        <w:jc w:val="both"/>
      </w:pPr>
      <w:r w:rsidRPr="006D3B17">
        <w:t>We would encourage all visitors on the evening to wear face masks, if possible, and be respectful of social distancing where necessary.  Please do not attend this event if you or anyone accompanying you are suffering from COVID-19 symptoms</w:t>
      </w:r>
      <w:r>
        <w:t xml:space="preserve">. </w:t>
      </w:r>
    </w:p>
    <w:p w:rsidR="008505FF" w:rsidRDefault="008505FF" w:rsidP="00FF2191">
      <w:pPr>
        <w:pStyle w:val="NoSpacing"/>
        <w:jc w:val="both"/>
      </w:pPr>
    </w:p>
    <w:p w:rsidR="008505FF" w:rsidRDefault="008505FF" w:rsidP="00FF2191">
      <w:pPr>
        <w:pStyle w:val="NoSpacing"/>
        <w:jc w:val="both"/>
      </w:pPr>
      <w:r w:rsidRPr="00B376BA">
        <w:t>During the evening</w:t>
      </w:r>
      <w:r w:rsidR="001E08DA">
        <w:t xml:space="preserve"> Mr</w:t>
      </w:r>
      <w:r w:rsidRPr="00B376BA">
        <w:t xml:space="preserve"> Barrowclough</w:t>
      </w:r>
      <w:r w:rsidR="001E08DA">
        <w:t xml:space="preserve"> </w:t>
      </w:r>
      <w:r w:rsidRPr="00B376BA">
        <w:t xml:space="preserve">will give a speech outlining our vision, school ethos and how we ensure that all pupils realise their ambitions at Forge Valley School. All parents and children will have </w:t>
      </w:r>
      <w:r w:rsidR="00FF2191">
        <w:t>a tour of the school and the</w:t>
      </w:r>
      <w:r w:rsidRPr="00B376BA">
        <w:t xml:space="preserve"> opportunity to </w:t>
      </w:r>
      <w:r w:rsidR="00FF2191">
        <w:t>engage in</w:t>
      </w:r>
      <w:r w:rsidRPr="00B376BA">
        <w:t xml:space="preserve"> learning </w:t>
      </w:r>
      <w:r w:rsidR="00FF2191" w:rsidRPr="00B376BA">
        <w:t>activities.</w:t>
      </w:r>
      <w:r w:rsidR="00FF2191">
        <w:t xml:space="preserve"> </w:t>
      </w:r>
      <w:r w:rsidRPr="00B376BA">
        <w:t>You will also see first-hand our wonderful £30 million state of the art building.</w:t>
      </w:r>
    </w:p>
    <w:p w:rsidR="008505FF" w:rsidRDefault="008505FF" w:rsidP="00FF2191">
      <w:pPr>
        <w:pStyle w:val="NoSpacing"/>
        <w:jc w:val="both"/>
      </w:pPr>
    </w:p>
    <w:p w:rsidR="008505FF" w:rsidRPr="00B376BA" w:rsidRDefault="008505FF" w:rsidP="00FF2191">
      <w:pPr>
        <w:pStyle w:val="NoSpacing"/>
        <w:jc w:val="both"/>
      </w:pPr>
      <w:r>
        <w:t>As you will know Forge Valley School was judged to be ‘good’ in all areas of its provision by Ofsted. This judgement is very much well deserved and is a result of the hard work and commitment of all staff at the school.</w:t>
      </w:r>
      <w:r w:rsidRPr="00B376BA">
        <w:t xml:space="preserve"> Results</w:t>
      </w:r>
      <w:r>
        <w:t xml:space="preserve"> at Forge Valley School</w:t>
      </w:r>
      <w:r w:rsidRPr="00B376BA">
        <w:t xml:space="preserve"> have improved significantly over the last few years</w:t>
      </w:r>
      <w:r w:rsidRPr="00204159">
        <w:t xml:space="preserve"> </w:t>
      </w:r>
      <w:r>
        <w:lastRenderedPageBreak/>
        <w:t xml:space="preserve">and pupils </w:t>
      </w:r>
      <w:r w:rsidRPr="00B376BA">
        <w:t xml:space="preserve">make better than expected progress in a wide range of subjects. This trend is set to continue </w:t>
      </w:r>
      <w:r>
        <w:t>and we remain consistently above average when compared to similar schools nationally</w:t>
      </w:r>
      <w:r w:rsidRPr="00B376BA">
        <w:t xml:space="preserve">. A </w:t>
      </w:r>
      <w:r>
        <w:t>l</w:t>
      </w:r>
      <w:r w:rsidRPr="00B376BA">
        <w:t>evel value added continues to be consistently above the national average.</w:t>
      </w:r>
    </w:p>
    <w:p w:rsidR="008505FF" w:rsidRPr="00B376BA" w:rsidRDefault="008505FF" w:rsidP="00FF2191">
      <w:pPr>
        <w:pStyle w:val="NoSpacing"/>
        <w:jc w:val="both"/>
      </w:pPr>
    </w:p>
    <w:p w:rsidR="008505FF" w:rsidRPr="00B376BA" w:rsidRDefault="008505FF" w:rsidP="00FF2191">
      <w:pPr>
        <w:pStyle w:val="NoSpacing"/>
        <w:jc w:val="both"/>
      </w:pPr>
      <w:r w:rsidRPr="00B376BA">
        <w:t>As a school we also realise that success is not just measured in terms of academic performance. We aim to develop our pupils into well rounded, morally grounded, ambitious and resilient individuals, ready to take their place in a dynamic and diverse 21st Century.</w:t>
      </w:r>
    </w:p>
    <w:p w:rsidR="008505FF" w:rsidRPr="00B376BA" w:rsidRDefault="008505FF" w:rsidP="00FF2191">
      <w:pPr>
        <w:pStyle w:val="NoSpacing"/>
        <w:jc w:val="both"/>
      </w:pPr>
    </w:p>
    <w:p w:rsidR="008505FF" w:rsidRPr="00B376BA" w:rsidRDefault="008505FF" w:rsidP="00FF2191">
      <w:pPr>
        <w:pStyle w:val="NoSpacing"/>
        <w:jc w:val="both"/>
      </w:pPr>
      <w:r w:rsidRPr="00B376BA">
        <w:t xml:space="preserve">I am looking forward to </w:t>
      </w:r>
      <w:r>
        <w:t>welcoming you</w:t>
      </w:r>
      <w:r w:rsidRPr="00B376BA">
        <w:t xml:space="preserve"> on this important occasion. If you are unable to attend but </w:t>
      </w:r>
      <w:r>
        <w:t>do want to visit the school in person p</w:t>
      </w:r>
      <w:r w:rsidRPr="00B376BA">
        <w:t xml:space="preserve">lease contact Mr Barker </w:t>
      </w:r>
      <w:r>
        <w:t>at the email address below</w:t>
      </w:r>
      <w:r w:rsidR="00FF2191">
        <w:t>.</w:t>
      </w:r>
    </w:p>
    <w:p w:rsidR="008505FF" w:rsidRPr="00B376BA" w:rsidRDefault="008505FF" w:rsidP="008505FF">
      <w:pPr>
        <w:pStyle w:val="NoSpacing"/>
      </w:pPr>
    </w:p>
    <w:p w:rsidR="008505FF" w:rsidRPr="00B376BA" w:rsidRDefault="008505FF" w:rsidP="008505FF">
      <w:pPr>
        <w:pStyle w:val="NoSpacing"/>
        <w:rPr>
          <w:noProof/>
          <w:lang w:eastAsia="en-GB"/>
        </w:rPr>
      </w:pPr>
      <w:r w:rsidRPr="00B376BA">
        <w:t>Yours faithfully,</w:t>
      </w:r>
    </w:p>
    <w:p w:rsidR="008505FF" w:rsidRPr="00B376BA" w:rsidRDefault="001C0B48" w:rsidP="008505FF">
      <w:pPr>
        <w:pStyle w:val="NoSpacing"/>
      </w:pPr>
      <w:r>
        <w:rPr>
          <w:noProof/>
          <w:lang w:eastAsia="en-GB"/>
        </w:rPr>
        <w:drawing>
          <wp:inline distT="0" distB="0" distL="0" distR="0">
            <wp:extent cx="1150620" cy="37338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0620" cy="373380"/>
                    </a:xfrm>
                    <a:prstGeom prst="rect">
                      <a:avLst/>
                    </a:prstGeom>
                    <a:noFill/>
                    <a:ln>
                      <a:noFill/>
                    </a:ln>
                  </pic:spPr>
                </pic:pic>
              </a:graphicData>
            </a:graphic>
          </wp:inline>
        </w:drawing>
      </w:r>
    </w:p>
    <w:p w:rsidR="008505FF" w:rsidRDefault="008505FF" w:rsidP="008505FF">
      <w:pPr>
        <w:pStyle w:val="NoSpacing"/>
      </w:pPr>
      <w:r w:rsidRPr="00B376BA">
        <w:t>Mark Barker</w:t>
      </w:r>
      <w:r>
        <w:t xml:space="preserve"> | Assistant Headteacher</w:t>
      </w:r>
    </w:p>
    <w:p w:rsidR="008505FF" w:rsidRPr="00C81274" w:rsidRDefault="008505FF" w:rsidP="008505FF">
      <w:pPr>
        <w:pStyle w:val="NoSpacing"/>
        <w:rPr>
          <w:rFonts w:cs="Calibri"/>
        </w:rPr>
      </w:pPr>
      <w:hyperlink r:id="rId9" w:history="1">
        <w:r w:rsidRPr="00B376BA">
          <w:t>mbarker@forgevalley.sheffield.sch.uk</w:t>
        </w:r>
      </w:hyperlink>
      <w:r>
        <w:t xml:space="preserve"> </w:t>
      </w:r>
    </w:p>
    <w:p w:rsidR="00ED2BE4" w:rsidRDefault="00ED2BE4" w:rsidP="008505FF">
      <w:pPr>
        <w:pStyle w:val="NoSpacing"/>
        <w:rPr>
          <w:noProof/>
          <w:lang w:eastAsia="en-GB"/>
        </w:rPr>
      </w:pPr>
    </w:p>
    <w:p w:rsidR="00ED2BE4" w:rsidRPr="00C54DBB" w:rsidRDefault="00ED2BE4" w:rsidP="008505FF">
      <w:pPr>
        <w:pStyle w:val="NoSpacing"/>
      </w:pPr>
    </w:p>
    <w:p w:rsidR="00C54DBB" w:rsidRPr="00ED2BE4" w:rsidRDefault="00C54DBB" w:rsidP="008505FF">
      <w:pPr>
        <w:pStyle w:val="NoSpacing"/>
      </w:pPr>
    </w:p>
    <w:sectPr w:rsidR="00C54DBB" w:rsidRPr="00ED2BE4" w:rsidSect="00C8127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567" w:left="1440" w:header="113" w:footer="1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C2C" w:rsidRDefault="001D3C2C" w:rsidP="007C0106">
      <w:pPr>
        <w:spacing w:line="240" w:lineRule="auto"/>
      </w:pPr>
      <w:r>
        <w:separator/>
      </w:r>
    </w:p>
  </w:endnote>
  <w:endnote w:type="continuationSeparator" w:id="0">
    <w:p w:rsidR="001D3C2C" w:rsidRDefault="001D3C2C" w:rsidP="007C0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24" w:rsidRDefault="00C65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24" w:rsidRDefault="00C65E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9BC" w:rsidRDefault="001C0B48" w:rsidP="002679BC">
    <w:pPr>
      <w:pStyle w:val="Footer"/>
      <w:jc w:val="right"/>
    </w:pPr>
    <w:r w:rsidRPr="00453F75">
      <w:rPr>
        <w:noProof/>
      </w:rPr>
      <w:drawing>
        <wp:inline distT="0" distB="0" distL="0" distR="0">
          <wp:extent cx="3383280" cy="518160"/>
          <wp:effectExtent l="0" t="0" r="0" b="0"/>
          <wp:docPr id="4" name="Picture 624773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4773775"/>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3280" cy="518160"/>
                  </a:xfrm>
                  <a:prstGeom prst="rect">
                    <a:avLst/>
                  </a:prstGeom>
                  <a:noFill/>
                  <a:ln>
                    <a:noFill/>
                  </a:ln>
                </pic:spPr>
              </pic:pic>
            </a:graphicData>
          </a:graphic>
        </wp:inline>
      </w:drawing>
    </w:r>
    <w:r w:rsidRPr="00453F75">
      <w:rPr>
        <w:noProof/>
      </w:rPr>
      <w:drawing>
        <wp:inline distT="0" distB="0" distL="0" distR="0">
          <wp:extent cx="434340" cy="419100"/>
          <wp:effectExtent l="0" t="0" r="0" b="0"/>
          <wp:docPr id="5" name="Picture 2031140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31140236"/>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4340" cy="419100"/>
                  </a:xfrm>
                  <a:prstGeom prst="rect">
                    <a:avLst/>
                  </a:prstGeom>
                  <a:noFill/>
                  <a:ln>
                    <a:noFill/>
                  </a:ln>
                </pic:spPr>
              </pic:pic>
            </a:graphicData>
          </a:graphic>
        </wp:inline>
      </w:drawing>
    </w:r>
  </w:p>
  <w:p w:rsidR="00853311" w:rsidRDefault="00853311" w:rsidP="002679BC">
    <w:pPr>
      <w:pStyle w:val="Footer"/>
      <w:jc w:val="right"/>
    </w:pPr>
    <w:r>
      <w:t>A member of the Tapton School Academy Trust</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C2C" w:rsidRDefault="001D3C2C" w:rsidP="007C0106">
      <w:pPr>
        <w:spacing w:line="240" w:lineRule="auto"/>
      </w:pPr>
      <w:r>
        <w:separator/>
      </w:r>
    </w:p>
  </w:footnote>
  <w:footnote w:type="continuationSeparator" w:id="0">
    <w:p w:rsidR="001D3C2C" w:rsidRDefault="001D3C2C" w:rsidP="007C01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C8A" w:rsidRDefault="006A7377">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3787765" o:spid="_x0000_s2053" type="#_x0000_t75" style="position:absolute;margin-left:0;margin-top:0;width:330.8pt;height:613.95pt;z-index:-251658752;mso-position-horizontal:center;mso-position-horizontal-relative:margin;mso-position-vertical:center;mso-position-vertical-relative:margin" o:allowincell="f">
          <v:imagedata r:id="rId1" o:title="FV_portrait_logo_noword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106" w:rsidRDefault="006A7377" w:rsidP="007C0106">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3787766" o:spid="_x0000_s2054" type="#_x0000_t75" style="position:absolute;margin-left:0;margin-top:0;width:330.8pt;height:613.95pt;z-index:-251657728;mso-position-horizontal:center;mso-position-horizontal-relative:margin;mso-position-vertical:center;mso-position-vertical-relative:margin" o:allowincell="f">
          <v:imagedata r:id="rId1" o:title="FV_portrait_logo_nowords" gain="19661f" blacklevel="22938f"/>
          <w10:wrap anchorx="margin" anchory="margin"/>
        </v:shape>
      </w:pict>
    </w:r>
  </w:p>
  <w:p w:rsidR="007C0106" w:rsidRDefault="007C0106" w:rsidP="007C0106">
    <w:pPr>
      <w:pStyle w:val="Footer"/>
      <w:tabs>
        <w:tab w:val="clear" w:pos="4513"/>
        <w:tab w:val="clear" w:pos="9026"/>
        <w:tab w:val="left" w:pos="2656"/>
      </w:tabs>
    </w:pPr>
    <w:r>
      <w:tab/>
    </w:r>
  </w:p>
  <w:p w:rsidR="007C0106" w:rsidRDefault="007C01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106" w:rsidRDefault="006A7377" w:rsidP="002679BC">
    <w:pPr>
      <w:ind w:left="-851"/>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3787764" o:spid="_x0000_s2052" type="#_x0000_t75" style="position:absolute;left:0;text-align:left;margin-left:0;margin-top:0;width:330.8pt;height:613.95pt;z-index:-251659776;mso-position-horizontal:center;mso-position-horizontal-relative:margin;mso-position-vertical:center;mso-position-vertical-relative:margin" o:allowincell="f">
          <v:imagedata r:id="rId1" o:title="FV_portrait_logo_nowords" gain="19661f" blacklevel="22938f"/>
          <w10:wrap anchorx="margin" anchory="margin"/>
        </v:shape>
      </w:pict>
    </w:r>
    <w:r w:rsidR="001C0B48">
      <w:rPr>
        <w:noProof/>
        <w:lang w:eastAsia="en-GB"/>
      </w:rPr>
      <w:drawing>
        <wp:inline distT="0" distB="0" distL="0" distR="0">
          <wp:extent cx="7033260" cy="1935480"/>
          <wp:effectExtent l="0" t="0" r="0" b="0"/>
          <wp:docPr id="2" name="Picture 2" descr="Forge Valley Letter Header (New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ge Valley Letter Header (New Websi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33260" cy="1935480"/>
                  </a:xfrm>
                  <a:prstGeom prst="rect">
                    <a:avLst/>
                  </a:prstGeom>
                  <a:noFill/>
                  <a:ln>
                    <a:noFill/>
                  </a:ln>
                </pic:spPr>
              </pic:pic>
            </a:graphicData>
          </a:graphic>
        </wp:inline>
      </w:drawing>
    </w:r>
  </w:p>
  <w:p w:rsidR="007C0106" w:rsidRDefault="001C0B48">
    <w:pPr>
      <w:pStyle w:val="Header"/>
    </w:pPr>
    <w:r w:rsidRPr="00453F75">
      <w:rPr>
        <w:noProof/>
      </w:rPr>
      <w:drawing>
        <wp:inline distT="0" distB="0" distL="0" distR="0">
          <wp:extent cx="5509260" cy="7810500"/>
          <wp:effectExtent l="0" t="0" r="0" b="0"/>
          <wp:docPr id="3" name="Picture 790786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786879"/>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09260" cy="7810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B6844"/>
    <w:multiLevelType w:val="hybridMultilevel"/>
    <w:tmpl w:val="73FCE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0F67BD"/>
    <w:multiLevelType w:val="hybridMultilevel"/>
    <w:tmpl w:val="8E1A06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F142269"/>
    <w:multiLevelType w:val="hybridMultilevel"/>
    <w:tmpl w:val="BA68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A0925"/>
    <w:multiLevelType w:val="hybridMultilevel"/>
    <w:tmpl w:val="EA903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B48"/>
    <w:rsid w:val="000538FA"/>
    <w:rsid w:val="00082BDC"/>
    <w:rsid w:val="000A048D"/>
    <w:rsid w:val="0017020F"/>
    <w:rsid w:val="00185A6B"/>
    <w:rsid w:val="00190E6D"/>
    <w:rsid w:val="001C0B48"/>
    <w:rsid w:val="001C0F2A"/>
    <w:rsid w:val="001D3C2C"/>
    <w:rsid w:val="001E08DA"/>
    <w:rsid w:val="00253C8A"/>
    <w:rsid w:val="002679BC"/>
    <w:rsid w:val="002C7DB5"/>
    <w:rsid w:val="002D7AC9"/>
    <w:rsid w:val="00361245"/>
    <w:rsid w:val="0039298E"/>
    <w:rsid w:val="004328FC"/>
    <w:rsid w:val="0047019A"/>
    <w:rsid w:val="004C1614"/>
    <w:rsid w:val="004C3560"/>
    <w:rsid w:val="004E19AC"/>
    <w:rsid w:val="004E74A6"/>
    <w:rsid w:val="004F26F4"/>
    <w:rsid w:val="00530C75"/>
    <w:rsid w:val="00535A42"/>
    <w:rsid w:val="00544605"/>
    <w:rsid w:val="005622BC"/>
    <w:rsid w:val="0059298D"/>
    <w:rsid w:val="006550A5"/>
    <w:rsid w:val="00663FCE"/>
    <w:rsid w:val="00672830"/>
    <w:rsid w:val="0067750B"/>
    <w:rsid w:val="006A7377"/>
    <w:rsid w:val="006B332D"/>
    <w:rsid w:val="0071560C"/>
    <w:rsid w:val="00720ABA"/>
    <w:rsid w:val="00753E6F"/>
    <w:rsid w:val="007A705B"/>
    <w:rsid w:val="007C0106"/>
    <w:rsid w:val="007C6FE6"/>
    <w:rsid w:val="007F5839"/>
    <w:rsid w:val="00810D7E"/>
    <w:rsid w:val="008505FF"/>
    <w:rsid w:val="00853311"/>
    <w:rsid w:val="00886B08"/>
    <w:rsid w:val="00895693"/>
    <w:rsid w:val="008F5D21"/>
    <w:rsid w:val="009048FE"/>
    <w:rsid w:val="00940E71"/>
    <w:rsid w:val="00A21D18"/>
    <w:rsid w:val="00A271FD"/>
    <w:rsid w:val="00A81865"/>
    <w:rsid w:val="00AA5C38"/>
    <w:rsid w:val="00B23F8A"/>
    <w:rsid w:val="00B25455"/>
    <w:rsid w:val="00B30069"/>
    <w:rsid w:val="00B425D1"/>
    <w:rsid w:val="00B75773"/>
    <w:rsid w:val="00B86B45"/>
    <w:rsid w:val="00BF5146"/>
    <w:rsid w:val="00C0193F"/>
    <w:rsid w:val="00C54DBB"/>
    <w:rsid w:val="00C65E24"/>
    <w:rsid w:val="00C81274"/>
    <w:rsid w:val="00D103FC"/>
    <w:rsid w:val="00DD44E2"/>
    <w:rsid w:val="00E06C37"/>
    <w:rsid w:val="00E076CD"/>
    <w:rsid w:val="00E86793"/>
    <w:rsid w:val="00EA48A7"/>
    <w:rsid w:val="00ED2BE4"/>
    <w:rsid w:val="00F143A3"/>
    <w:rsid w:val="00FF2191"/>
    <w:rsid w:val="036DE0FB"/>
    <w:rsid w:val="0585AF7F"/>
    <w:rsid w:val="060053E9"/>
    <w:rsid w:val="135A8DD6"/>
    <w:rsid w:val="13E65C8E"/>
    <w:rsid w:val="14D53961"/>
    <w:rsid w:val="17CE000E"/>
    <w:rsid w:val="2F22733F"/>
    <w:rsid w:val="2F31FAB2"/>
    <w:rsid w:val="39E13574"/>
    <w:rsid w:val="501061DA"/>
    <w:rsid w:val="502DCA06"/>
    <w:rsid w:val="513F7F56"/>
    <w:rsid w:val="55E3C262"/>
    <w:rsid w:val="6B44A895"/>
    <w:rsid w:val="6BFEECF9"/>
    <w:rsid w:val="6F951C46"/>
    <w:rsid w:val="72456FA5"/>
    <w:rsid w:val="7ACEF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7612C0D7-29A3-46C7-ABC2-A35986E5D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26F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106"/>
    <w:pPr>
      <w:tabs>
        <w:tab w:val="center" w:pos="4513"/>
        <w:tab w:val="right" w:pos="9026"/>
      </w:tabs>
      <w:spacing w:line="240" w:lineRule="auto"/>
    </w:pPr>
  </w:style>
  <w:style w:type="character" w:customStyle="1" w:styleId="HeaderChar">
    <w:name w:val="Header Char"/>
    <w:basedOn w:val="DefaultParagraphFont"/>
    <w:link w:val="Header"/>
    <w:uiPriority w:val="99"/>
    <w:rsid w:val="007C0106"/>
  </w:style>
  <w:style w:type="paragraph" w:styleId="Footer">
    <w:name w:val="footer"/>
    <w:basedOn w:val="Normal"/>
    <w:link w:val="FooterChar"/>
    <w:uiPriority w:val="99"/>
    <w:unhideWhenUsed/>
    <w:rsid w:val="007C0106"/>
    <w:pPr>
      <w:tabs>
        <w:tab w:val="center" w:pos="4513"/>
        <w:tab w:val="right" w:pos="9026"/>
      </w:tabs>
      <w:spacing w:line="240" w:lineRule="auto"/>
    </w:pPr>
  </w:style>
  <w:style w:type="character" w:customStyle="1" w:styleId="FooterChar">
    <w:name w:val="Footer Char"/>
    <w:basedOn w:val="DefaultParagraphFont"/>
    <w:link w:val="Footer"/>
    <w:uiPriority w:val="99"/>
    <w:rsid w:val="007C0106"/>
  </w:style>
  <w:style w:type="paragraph" w:styleId="BalloonText">
    <w:name w:val="Balloon Text"/>
    <w:basedOn w:val="Normal"/>
    <w:link w:val="BalloonTextChar"/>
    <w:uiPriority w:val="99"/>
    <w:semiHidden/>
    <w:unhideWhenUsed/>
    <w:rsid w:val="007C010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0106"/>
    <w:rPr>
      <w:rFonts w:ascii="Tahoma" w:hAnsi="Tahoma" w:cs="Tahoma"/>
      <w:sz w:val="16"/>
      <w:szCs w:val="16"/>
    </w:rPr>
  </w:style>
  <w:style w:type="paragraph" w:styleId="NormalWeb">
    <w:name w:val="Normal (Web)"/>
    <w:basedOn w:val="Normal"/>
    <w:uiPriority w:val="99"/>
    <w:unhideWhenUsed/>
    <w:rsid w:val="0059298D"/>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59298D"/>
    <w:rPr>
      <w:color w:val="0000FF"/>
      <w:u w:val="single"/>
    </w:rPr>
  </w:style>
  <w:style w:type="paragraph" w:styleId="ListParagraph">
    <w:name w:val="List Paragraph"/>
    <w:basedOn w:val="Normal"/>
    <w:uiPriority w:val="34"/>
    <w:qFormat/>
    <w:rsid w:val="004F26F4"/>
    <w:pPr>
      <w:spacing w:after="0" w:line="240" w:lineRule="auto"/>
      <w:ind w:left="720"/>
      <w:contextualSpacing/>
    </w:pPr>
    <w:rPr>
      <w:rFonts w:ascii="Times New Roman" w:eastAsia="Times New Roman" w:hAnsi="Times New Roman"/>
      <w:sz w:val="24"/>
      <w:szCs w:val="24"/>
    </w:rPr>
  </w:style>
  <w:style w:type="paragraph" w:styleId="NoSpacing">
    <w:name w:val="No Spacing"/>
    <w:uiPriority w:val="1"/>
    <w:qFormat/>
    <w:rsid w:val="004F26F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barker@forgevalley.sheffield.sch.uk"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wallis\Downloads\MB%20-%20Y6%20Open%20Evening%20Letter%20to%20Y6%20Parents%202021%20v2%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19822-02CF-4C9D-A429-A9E423D1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MB - Y6 Open Evening Letter to Y6 Parents 2021 v2 (1)</Template>
  <TotalTime>1</TotalTime>
  <Pages>2</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2948</CharactersWithSpaces>
  <SharedDoc>false</SharedDoc>
  <HLinks>
    <vt:vector size="6" baseType="variant">
      <vt:variant>
        <vt:i4>7143502</vt:i4>
      </vt:variant>
      <vt:variant>
        <vt:i4>0</vt:i4>
      </vt:variant>
      <vt:variant>
        <vt:i4>0</vt:i4>
      </vt:variant>
      <vt:variant>
        <vt:i4>5</vt:i4>
      </vt:variant>
      <vt:variant>
        <vt:lpwstr>mailto:mbarker@forgevalley.sheffield.sch.uk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Wallis</dc:creator>
  <cp:keywords/>
  <cp:lastModifiedBy>Christopher Wallis</cp:lastModifiedBy>
  <cp:revision>1</cp:revision>
  <cp:lastPrinted>2017-05-26T11:10:00Z</cp:lastPrinted>
  <dcterms:created xsi:type="dcterms:W3CDTF">2021-09-16T08:31:00Z</dcterms:created>
  <dcterms:modified xsi:type="dcterms:W3CDTF">2021-09-16T08:32:00Z</dcterms:modified>
</cp:coreProperties>
</file>